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leftFromText="141" w:rightFromText="141" w:vertAnchor="text" w:horzAnchor="margin" w:tblpXSpec="center" w:tblpY="386"/>
        <w:tblW w:w="9903" w:type="dxa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759"/>
        <w:gridCol w:w="1037"/>
        <w:gridCol w:w="1037"/>
        <w:gridCol w:w="1037"/>
        <w:gridCol w:w="1037"/>
        <w:gridCol w:w="1216"/>
        <w:gridCol w:w="1218"/>
        <w:gridCol w:w="1305"/>
        <w:gridCol w:w="1257"/>
      </w:tblGrid>
      <w:tr w:rsidR="00F7438A" w:rsidRPr="00F7438A" w14:paraId="69C4D9A1" w14:textId="77777777" w:rsidTr="00F7438A">
        <w:trPr>
          <w:trHeight w:val="324"/>
        </w:trPr>
        <w:tc>
          <w:tcPr>
            <w:tcW w:w="9903" w:type="dxa"/>
            <w:gridSpan w:val="9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CB79466" w14:textId="2D75F4F3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7438A">
              <w:rPr>
                <w:b/>
                <w:bCs/>
                <w:color w:val="000000"/>
                <w:sz w:val="24"/>
                <w:szCs w:val="24"/>
                <w:lang w:eastAsia="pt-BR"/>
              </w:rPr>
              <w:t>MÊS:</w:t>
            </w:r>
            <w:r w:rsidR="00E96344">
              <w:rPr>
                <w:b/>
                <w:bCs/>
                <w:color w:val="000000"/>
                <w:sz w:val="24"/>
                <w:szCs w:val="24"/>
                <w:lang w:eastAsia="pt-BR"/>
              </w:rPr>
              <w:t xml:space="preserve"> </w:t>
            </w:r>
            <w:r w:rsidR="00DA6941">
              <w:rPr>
                <w:b/>
                <w:bCs/>
                <w:color w:val="000000"/>
                <w:sz w:val="24"/>
                <w:szCs w:val="24"/>
                <w:lang w:eastAsia="pt-BR"/>
              </w:rPr>
              <w:t>JULHO</w:t>
            </w:r>
            <w:r w:rsidRPr="00F7438A">
              <w:rPr>
                <w:b/>
                <w:bCs/>
                <w:color w:val="000000"/>
                <w:sz w:val="24"/>
                <w:szCs w:val="24"/>
                <w:lang w:eastAsia="pt-BR"/>
              </w:rPr>
              <w:t>/2026</w:t>
            </w:r>
          </w:p>
        </w:tc>
      </w:tr>
      <w:tr w:rsidR="00F7438A" w:rsidRPr="00F7438A" w14:paraId="66D5597C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DDE7C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NÍVEL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F10B107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A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64322E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B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E60A57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C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27A0B7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D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D8903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E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8E0D9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F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ABF0A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G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3B591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H</w:t>
            </w:r>
          </w:p>
        </w:tc>
      </w:tr>
      <w:tr w:rsidR="00F7438A" w:rsidRPr="00F7438A" w14:paraId="3B012378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D6E89A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NA1.1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CA62DC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1.500,03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369F8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1.561,38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92EA6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1.625,24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36CAD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1.688,53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10125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1.823,63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B651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1.969,52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82485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2.127,00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1E572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2.297,25</w:t>
            </w:r>
          </w:p>
        </w:tc>
      </w:tr>
      <w:tr w:rsidR="00F7438A" w:rsidRPr="00F7438A" w14:paraId="5BF8C3AC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A78F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NA1.2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DBEF19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1.556,96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48377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1.620,64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843D0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1.736,02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6E26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1.752,62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C7881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1.892,83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CC713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2.044,24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2E134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2.207,79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A52E9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2.384,41</w:t>
            </w:r>
          </w:p>
        </w:tc>
      </w:tr>
      <w:tr w:rsidR="00F7438A" w:rsidRPr="00F7438A" w14:paraId="547F5DE6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778A8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NA1.3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09672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1.607,42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C8345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1.673,17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8CC54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1.807,02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8D5D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1.824,30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B0508E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1.970,25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0F1AF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2.127,86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2899B1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2.298,09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0EBD4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2.481,94</w:t>
            </w:r>
          </w:p>
        </w:tc>
      </w:tr>
      <w:tr w:rsidR="00F7438A" w:rsidRPr="00F7438A" w14:paraId="344F1A3C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4220F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NA1.4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4F85AFC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1.696,35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C73D8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1.715,43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91396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1.855,75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5486A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2.007,55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BD9047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2.171,77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54B9D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2.349,42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6AB3AA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2.541,60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7B67E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2.749,51</w:t>
            </w:r>
          </w:p>
        </w:tc>
      </w:tr>
      <w:tr w:rsidR="00F7438A" w:rsidRPr="00F7438A" w14:paraId="5B439D51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AE448A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NA1.5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D884CA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1.752,62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F2944A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1.824,30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FB5F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1.898,91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5CCA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2.089,66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6A0F4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2.260,60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D89EA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2.445,52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A4BAD0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2.645,55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390A0E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2.861,96</w:t>
            </w:r>
          </w:p>
        </w:tc>
      </w:tr>
      <w:tr w:rsidR="00F7438A" w:rsidRPr="00F7438A" w14:paraId="6FEA27AD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F70B4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NA1.6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78C7B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1.892,83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262F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1.970,25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EA788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2.050,83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E25F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2.134,71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A234B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2.353,06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CC2F3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2.545,54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3CEED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2.753,75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A339B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2.979,02</w:t>
            </w:r>
          </w:p>
        </w:tc>
      </w:tr>
      <w:tr w:rsidR="00F7438A" w:rsidRPr="00F7438A" w14:paraId="16D0BB62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00FDF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NB2.1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1C297A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1.659,96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6FF60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1.727,85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3D3F2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1.798,52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DB81A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1.821,56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7CA8F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1.896,05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AFEA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1.973,60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B8D863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2.054,33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5227E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2.138,35</w:t>
            </w:r>
          </w:p>
        </w:tc>
      </w:tr>
      <w:tr w:rsidR="00F7438A" w:rsidRPr="00F7438A" w14:paraId="1400D8B7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B14D8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NB2.2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CF742D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1.771,22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B874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1.843,67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1059A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1.919,08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4B0B8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1.997,57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05B03A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2.079,27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4682C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2.164,31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13EC33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2.252,82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594D8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2.344,96</w:t>
            </w:r>
          </w:p>
        </w:tc>
      </w:tr>
      <w:tr w:rsidR="00F7438A" w:rsidRPr="00F7438A" w14:paraId="76531D0C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86AAA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NB2.3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4F035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1.846,27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4025E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1.921,78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FAEE2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2.000,38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F22D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2.082,20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384F7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2.167,36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4DA5BA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2.256,01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0DBC96E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2.348,27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CB5A4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2.444,31</w:t>
            </w:r>
          </w:p>
        </w:tc>
      </w:tr>
      <w:tr w:rsidR="00F7438A" w:rsidRPr="00F7438A" w14:paraId="617A432B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8E4B9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NB2.4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F6F857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2.110,14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A1C74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2.282,75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67701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2.469,48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443F7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2.671,48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4427B3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2.890,01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B3EBF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3.126,41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6F8EBC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3.382,15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C3AAC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3.658,82</w:t>
            </w:r>
          </w:p>
        </w:tc>
      </w:tr>
      <w:tr w:rsidR="00F7438A" w:rsidRPr="00F7438A" w14:paraId="163D5210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FA40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NB2.5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7F4B7D3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2.278,95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3CE93A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2.372,16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CC2C2A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2.567,12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C715C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2.780,75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9B8147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3.008,20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BB890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3.254,28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841AA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3.520,49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E1A2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3.808,47</w:t>
            </w:r>
          </w:p>
        </w:tc>
      </w:tr>
      <w:tr w:rsidR="00F7438A" w:rsidRPr="00F7438A" w14:paraId="0680DCBA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81DCC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NB2.6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5FF4AC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2.658,16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E5A77C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2.766,88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573A67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2.880,04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8731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2.997,84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13DB9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3.120,46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DC56C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3.387,38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4FA9E4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3.664,47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6351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3.964,23</w:t>
            </w:r>
          </w:p>
        </w:tc>
      </w:tr>
      <w:tr w:rsidR="00F7438A" w:rsidRPr="00F7438A" w14:paraId="1681E623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085C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NM3.1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139756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1.747,42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59637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1.818,89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49491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1.893,28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592D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2.048,15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FA86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2.215,69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CD921A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2.396,94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6AB8E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2.773,92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3438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3.000,82</w:t>
            </w:r>
          </w:p>
        </w:tc>
      </w:tr>
      <w:tr w:rsidR="00F7438A" w:rsidRPr="00F7438A" w14:paraId="2BB17492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6695A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NM3.2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86C47C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2.201,29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CAD1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2.291,32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89E8C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2.385,04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E7493C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2.482,58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F15D9C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2.584,12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1093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2.689,81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EB006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2.799,83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7C756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2.914,34</w:t>
            </w:r>
          </w:p>
        </w:tc>
      </w:tr>
      <w:tr w:rsidR="00F7438A" w:rsidRPr="00F7438A" w14:paraId="6AC36551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1D1B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NM3.3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66462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2.278,95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9EDBC7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2.372,16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623A6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2.469,18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69A5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2.570,16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3AF1A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2.675,29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55D13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2.784,71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948D9C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2.898,61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7256C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3.017,16</w:t>
            </w:r>
          </w:p>
        </w:tc>
      </w:tr>
      <w:tr w:rsidR="00F7438A" w:rsidRPr="00F7438A" w14:paraId="596916ED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12C06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NM3.4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6BD91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2.793,70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3ADC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2.907,96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DF93F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3.026,90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D8783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3.274,50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84795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3.542,36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2EF24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3.832,13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310EC6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4.145,60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48F84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4.484,71</w:t>
            </w:r>
          </w:p>
        </w:tc>
      </w:tr>
      <w:tr w:rsidR="00F7438A" w:rsidRPr="00F7438A" w14:paraId="77FD82F8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17437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NM3.5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FF42DF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3.050,45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93F0E3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3.175,22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D08F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3.305,09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9E813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3.440,27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EFFE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3.580,98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3B34BA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3.988,86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62A32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4.315,16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1AECD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4.668,13</w:t>
            </w:r>
          </w:p>
        </w:tc>
      </w:tr>
      <w:tr w:rsidR="00F7438A" w:rsidRPr="00F7438A" w14:paraId="75D24386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96562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NM3.6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97341E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3.294,49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B2FAF3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3.429,23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522E8C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3.569,48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D0646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3.715,48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A8E8C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3.867,44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F73C4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4.152,00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BD0B17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4.491,65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35AA4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4.859,06</w:t>
            </w:r>
          </w:p>
        </w:tc>
      </w:tr>
      <w:tr w:rsidR="00F7438A" w:rsidRPr="00F7438A" w14:paraId="02F01A25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7574C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NM3.7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B0E9F8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3.857,53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B140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4.197,03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0D02EE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4.566,34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360D8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4.968,31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B195D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5.405,48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CE099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5.881,17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5286FA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6.398,71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10E36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6.961,92</w:t>
            </w:r>
          </w:p>
        </w:tc>
      </w:tr>
      <w:tr w:rsidR="00F7438A" w:rsidRPr="00F7438A" w14:paraId="3D9B5F55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27B45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NS4.1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3F331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2.937,65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98125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3.172,70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0529D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3.426,51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21FB0A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3.700,73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A8666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3.996,73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6C767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4.316,57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809D4A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4.661,93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2EE1D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5.034,91</w:t>
            </w:r>
          </w:p>
        </w:tc>
      </w:tr>
      <w:tr w:rsidR="00F7438A" w:rsidRPr="00F7438A" w14:paraId="04CA9CC0" w14:textId="77777777" w:rsidTr="00F7438A">
        <w:trPr>
          <w:trHeight w:val="300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A5126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NS4.2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BEC63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3.996,73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C60D0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4.160,20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FC853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4.330,35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E4E3C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4.507,45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02478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4.691,81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7E7C13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4.883,70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E6ADF0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5.083,45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FB391C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5.291,37</w:t>
            </w:r>
          </w:p>
        </w:tc>
      </w:tr>
      <w:tr w:rsidR="00F7438A" w:rsidRPr="00F7438A" w14:paraId="3C668B63" w14:textId="77777777" w:rsidTr="00F7438A">
        <w:trPr>
          <w:trHeight w:val="324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EC205A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7438A">
              <w:rPr>
                <w:b/>
                <w:bCs/>
                <w:color w:val="000000"/>
                <w:sz w:val="24"/>
                <w:szCs w:val="24"/>
                <w:lang w:eastAsia="pt-BR"/>
              </w:rPr>
              <w:t>NS4.3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CA21C2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4.661,93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1EB69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5.058,14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4FC86C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5.488,18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C8C3F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5.954,76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2570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6.460,83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A2B81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7.010,09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27DE5F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7.605,89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BD56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8.252,47</w:t>
            </w:r>
          </w:p>
        </w:tc>
      </w:tr>
      <w:tr w:rsidR="00F7438A" w:rsidRPr="00F7438A" w14:paraId="44E88760" w14:textId="77777777" w:rsidTr="00F7438A">
        <w:trPr>
          <w:trHeight w:val="324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FE2CEE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7438A">
              <w:rPr>
                <w:b/>
                <w:bCs/>
                <w:color w:val="000000"/>
                <w:sz w:val="24"/>
                <w:szCs w:val="24"/>
                <w:lang w:eastAsia="pt-BR"/>
              </w:rPr>
              <w:t>NS4.4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0E89B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6.460,83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C70B5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6.725,07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0B408E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7.000,13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B85EA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7.286,44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4090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7.584,45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AC3680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7.894,65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3B3B33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8.217,54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EF930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8.553,64</w:t>
            </w:r>
          </w:p>
        </w:tc>
      </w:tr>
      <w:tr w:rsidR="00F7438A" w:rsidRPr="00F7438A" w14:paraId="4F745FDF" w14:textId="77777777" w:rsidTr="00F7438A">
        <w:trPr>
          <w:trHeight w:val="324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9E562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7438A">
              <w:rPr>
                <w:b/>
                <w:bCs/>
                <w:color w:val="000000"/>
                <w:sz w:val="24"/>
                <w:szCs w:val="24"/>
                <w:lang w:eastAsia="pt-BR"/>
              </w:rPr>
              <w:t>NS4.5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05CD03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7.010,09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BCB7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7.296,80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A9114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7.595,24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09E8B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7.905,88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308BAC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8.229,23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6AEFE5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8.565,80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281F6B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8.916,15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E1974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9.280,82</w:t>
            </w:r>
          </w:p>
        </w:tc>
      </w:tr>
      <w:tr w:rsidR="00F7438A" w:rsidRPr="00F7438A" w14:paraId="2B9261CD" w14:textId="77777777" w:rsidTr="00F7438A">
        <w:trPr>
          <w:trHeight w:val="324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8EBDE3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7438A">
              <w:rPr>
                <w:b/>
                <w:bCs/>
                <w:color w:val="000000"/>
                <w:sz w:val="24"/>
                <w:szCs w:val="24"/>
                <w:lang w:eastAsia="pt-BR"/>
              </w:rPr>
              <w:t>NS4.6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517791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7.605,89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8C659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8.290,49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21C7E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9.037,36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E49A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9.849,93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D2F2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10.736,43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641E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11.702,79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67A51B7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12.756,08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9DD8C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13.904,18</w:t>
            </w:r>
          </w:p>
        </w:tc>
      </w:tr>
      <w:tr w:rsidR="00F7438A" w:rsidRPr="00F7438A" w14:paraId="03DB1FCB" w14:textId="77777777" w:rsidTr="00F7438A">
        <w:trPr>
          <w:trHeight w:val="324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BEB3B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7438A">
              <w:rPr>
                <w:b/>
                <w:bCs/>
                <w:color w:val="000000"/>
                <w:sz w:val="24"/>
                <w:szCs w:val="24"/>
                <w:lang w:eastAsia="pt-BR"/>
              </w:rPr>
              <w:t>NS4.7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02315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8.290,49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2B2AEC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8.629,56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1A7D8C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9.406,99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4F273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10.252,80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A0747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11.175,55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A20E38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12.181,44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084B4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13.277,80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3C502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14.472,86</w:t>
            </w:r>
          </w:p>
        </w:tc>
      </w:tr>
      <w:tr w:rsidR="00F7438A" w:rsidRPr="00F7438A" w14:paraId="73340274" w14:textId="77777777" w:rsidTr="00F7438A">
        <w:trPr>
          <w:trHeight w:val="324"/>
        </w:trPr>
        <w:tc>
          <w:tcPr>
            <w:tcW w:w="759" w:type="dxa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5F508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7438A">
              <w:rPr>
                <w:b/>
                <w:bCs/>
                <w:color w:val="000000"/>
                <w:sz w:val="24"/>
                <w:szCs w:val="24"/>
                <w:lang w:eastAsia="pt-BR"/>
              </w:rPr>
              <w:t>NS4.8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BA194E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9.849,93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A226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10.252,80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7BED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10.672,14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11E326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11.108,63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4411D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11.562,97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6DCB8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12.679,66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42528F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13.820,86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A19DEB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15.064,80</w:t>
            </w:r>
          </w:p>
        </w:tc>
      </w:tr>
      <w:tr w:rsidR="00F7438A" w:rsidRPr="00F7438A" w14:paraId="49BDDBB5" w14:textId="77777777" w:rsidTr="00F7438A">
        <w:trPr>
          <w:trHeight w:val="324"/>
        </w:trPr>
        <w:tc>
          <w:tcPr>
            <w:tcW w:w="75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4F2449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sz w:val="24"/>
                <w:szCs w:val="24"/>
                <w:lang w:eastAsia="pt-BR"/>
              </w:rPr>
            </w:pPr>
            <w:r w:rsidRPr="00F7438A">
              <w:rPr>
                <w:b/>
                <w:bCs/>
                <w:color w:val="000000"/>
                <w:sz w:val="24"/>
                <w:szCs w:val="24"/>
                <w:lang w:eastAsia="pt-BR"/>
              </w:rPr>
              <w:t>NS4.9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02FE002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11.702,79</w:t>
            </w:r>
          </w:p>
        </w:tc>
        <w:tc>
          <w:tcPr>
            <w:tcW w:w="103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B17E3F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12.181,44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4528B4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12.679,66</w:t>
            </w:r>
          </w:p>
        </w:tc>
        <w:tc>
          <w:tcPr>
            <w:tcW w:w="103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3757DC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13.198,26</w:t>
            </w:r>
          </w:p>
        </w:tc>
        <w:tc>
          <w:tcPr>
            <w:tcW w:w="121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325DEE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13.738,07</w:t>
            </w:r>
          </w:p>
        </w:tc>
        <w:tc>
          <w:tcPr>
            <w:tcW w:w="1218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4A201D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14.299,96</w:t>
            </w:r>
          </w:p>
        </w:tc>
        <w:tc>
          <w:tcPr>
            <w:tcW w:w="1305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EBF02A1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14.884,83</w:t>
            </w:r>
          </w:p>
        </w:tc>
        <w:tc>
          <w:tcPr>
            <w:tcW w:w="1257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D4AB57" w14:textId="77777777" w:rsidR="00F7438A" w:rsidRPr="00F7438A" w:rsidRDefault="00F7438A" w:rsidP="00F7438A">
            <w:pPr>
              <w:spacing w:after="0" w:line="240" w:lineRule="auto"/>
              <w:jc w:val="center"/>
              <w:rPr>
                <w:b/>
                <w:bCs/>
                <w:color w:val="000000"/>
                <w:lang w:eastAsia="pt-BR"/>
              </w:rPr>
            </w:pPr>
            <w:r w:rsidRPr="00F7438A">
              <w:rPr>
                <w:b/>
                <w:bCs/>
                <w:color w:val="000000"/>
                <w:lang w:eastAsia="pt-BR"/>
              </w:rPr>
              <w:t>15.493,62</w:t>
            </w:r>
          </w:p>
        </w:tc>
      </w:tr>
    </w:tbl>
    <w:p w14:paraId="0A7123BA" w14:textId="77777777" w:rsidR="00874BF8" w:rsidRDefault="00874BF8" w:rsidP="00874BF8">
      <w:pPr>
        <w:ind w:left="-1418"/>
      </w:pPr>
      <w:r>
        <w:rPr>
          <w:b/>
        </w:rPr>
        <w:t xml:space="preserve">                           </w:t>
      </w:r>
    </w:p>
    <w:p w14:paraId="5F26E508" w14:textId="77777777" w:rsidR="00874BF8" w:rsidRPr="00D25205" w:rsidRDefault="00874BF8" w:rsidP="00874BF8"/>
    <w:p w14:paraId="722D5F29" w14:textId="77777777" w:rsidR="00874BF8" w:rsidRDefault="00874BF8" w:rsidP="00874BF8">
      <w:pPr>
        <w:tabs>
          <w:tab w:val="left" w:pos="9356"/>
          <w:tab w:val="left" w:pos="9639"/>
        </w:tabs>
        <w:spacing w:after="120"/>
        <w:ind w:left="110" w:right="333" w:firstLine="1210"/>
        <w:jc w:val="both"/>
        <w:rPr>
          <w:rFonts w:ascii="Arial" w:hAnsi="Arial" w:cs="Arial"/>
          <w:spacing w:val="-5"/>
          <w:sz w:val="24"/>
          <w:szCs w:val="24"/>
        </w:rPr>
      </w:pPr>
    </w:p>
    <w:p w14:paraId="1CA3CE2E" w14:textId="50F5DCB6" w:rsidR="00BB1121" w:rsidRPr="00874BF8" w:rsidRDefault="00BB1121" w:rsidP="00874BF8"/>
    <w:sectPr w:rsidR="00BB1121" w:rsidRPr="00874BF8" w:rsidSect="00F7438A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560" w:right="1274" w:bottom="2127" w:left="1276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9022BCE" w14:textId="77777777" w:rsidR="00B53DAD" w:rsidRDefault="00B53DAD" w:rsidP="00F94EB2">
      <w:pPr>
        <w:spacing w:after="0" w:line="240" w:lineRule="auto"/>
      </w:pPr>
      <w:r>
        <w:separator/>
      </w:r>
    </w:p>
  </w:endnote>
  <w:endnote w:type="continuationSeparator" w:id="0">
    <w:p w14:paraId="566FB4AD" w14:textId="77777777" w:rsidR="00B53DAD" w:rsidRDefault="00B53DAD" w:rsidP="00F94E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ontserrat">
    <w:charset w:val="00"/>
    <w:family w:val="auto"/>
    <w:pitch w:val="variable"/>
    <w:sig w:usb0="2000020F" w:usb1="00000003" w:usb2="00000000" w:usb3="00000000" w:csb0="00000197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585A25C" w14:textId="77777777" w:rsidR="00462783" w:rsidRDefault="00462783">
    <w:pPr>
      <w:pStyle w:val="Rodap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77441628" w14:textId="6E5813F3" w:rsidR="00F94EB2" w:rsidRPr="00F94EB2" w:rsidRDefault="0079625F" w:rsidP="00F94EB2">
    <w:pPr>
      <w:pStyle w:val="Rodap"/>
      <w:rPr>
        <w:rFonts w:ascii="Montserrat" w:hAnsi="Montserrat"/>
        <w:sz w:val="18"/>
        <w:szCs w:val="18"/>
      </w:rPr>
    </w:pPr>
    <w:r>
      <w:rPr>
        <w:noProof/>
      </w:rPr>
      <w:drawing>
        <wp:anchor distT="0" distB="0" distL="114300" distR="114300" simplePos="0" relativeHeight="251657728" behindDoc="1" locked="0" layoutInCell="1" allowOverlap="1" wp14:anchorId="1DA8D171" wp14:editId="362BD308">
          <wp:simplePos x="0" y="0"/>
          <wp:positionH relativeFrom="column">
            <wp:posOffset>3561715</wp:posOffset>
          </wp:positionH>
          <wp:positionV relativeFrom="paragraph">
            <wp:posOffset>-587375</wp:posOffset>
          </wp:positionV>
          <wp:extent cx="2506980" cy="455930"/>
          <wp:effectExtent l="0" t="0" r="0" b="0"/>
          <wp:wrapNone/>
          <wp:docPr id="1355593594" name="Imagem 1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1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506980" cy="4559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040E6">
      <w:rPr>
        <w:noProof/>
      </w:rPr>
      <mc:AlternateContent>
        <mc:Choice Requires="wps">
          <w:drawing>
            <wp:anchor distT="45720" distB="45720" distL="114300" distR="114300" simplePos="0" relativeHeight="251656704" behindDoc="0" locked="0" layoutInCell="1" allowOverlap="1" wp14:anchorId="70779B23" wp14:editId="154FAE9B">
              <wp:simplePos x="0" y="0"/>
              <wp:positionH relativeFrom="margin">
                <wp:posOffset>-670560</wp:posOffset>
              </wp:positionH>
              <wp:positionV relativeFrom="paragraph">
                <wp:posOffset>-682625</wp:posOffset>
              </wp:positionV>
              <wp:extent cx="1990725" cy="876300"/>
              <wp:effectExtent l="0" t="0" r="0" b="0"/>
              <wp:wrapSquare wrapText="bothSides"/>
              <wp:docPr id="1236740038" name="Caixa de Texto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90725" cy="876300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76BCBAF" w14:textId="1EC9AAF5" w:rsidR="00263732" w:rsidRPr="00263732" w:rsidRDefault="00240136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 xml:space="preserve">e-mail </w:t>
                          </w:r>
                          <w:r w:rsidR="00E51A9E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gerha</w:t>
                          </w:r>
                          <w:r w:rsidR="00263732"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@</w:t>
                          </w:r>
                          <w:r w:rsidR="00CA3E55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cosama</w:t>
                          </w:r>
                          <w:r w:rsidR="00263732"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.am.gov.br</w:t>
                          </w:r>
                        </w:p>
                        <w:p w14:paraId="7D71EBBC" w14:textId="00B9B21B" w:rsidR="00CA3E55" w:rsidRDefault="00CA3E55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Fone</w:t>
                          </w:r>
                          <w:r w:rsidR="00AE1969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:</w:t>
                          </w:r>
                          <w:r w:rsidR="008A429F" w:rsidRPr="008A429F">
                            <w:t xml:space="preserve"> </w:t>
                          </w:r>
                          <w:r w:rsidR="008A429F" w:rsidRPr="008A429F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(92)</w:t>
                          </w:r>
                          <w:r w:rsidR="008A429F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 xml:space="preserve"> </w:t>
                          </w:r>
                          <w:r w:rsidR="008A429F" w:rsidRPr="008A429F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98488-3144</w:t>
                          </w:r>
                        </w:p>
                        <w:p w14:paraId="166D928C" w14:textId="0BC3A8B9" w:rsidR="00CA3E55" w:rsidRPr="001345B7" w:rsidRDefault="00CA3E55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F3864"/>
                              <w:sz w:val="14"/>
                              <w:szCs w:val="18"/>
                            </w:rPr>
                          </w:pPr>
                          <w:r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Rua </w:t>
                          </w:r>
                          <w:r w:rsidR="0078503F"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>General</w:t>
                          </w:r>
                          <w:r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 Miranda Reis, </w:t>
                          </w:r>
                          <w:proofErr w:type="gramStart"/>
                          <w:r w:rsidR="003F1CC9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05 </w:t>
                          </w:r>
                          <w:r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 </w:t>
                          </w:r>
                          <w:r w:rsidR="0078503F"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>–</w:t>
                          </w:r>
                          <w:proofErr w:type="gramEnd"/>
                          <w:r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 Adrianópolis</w:t>
                          </w:r>
                          <w:r w:rsidR="0078503F" w:rsidRPr="001345B7">
                            <w:rPr>
                              <w:rFonts w:ascii="Arial" w:hAnsi="Arial" w:cs="Arial"/>
                              <w:color w:val="1F3864"/>
                              <w:sz w:val="18"/>
                              <w:szCs w:val="21"/>
                              <w:shd w:val="clear" w:color="auto" w:fill="FFFFFF"/>
                            </w:rPr>
                            <w:t xml:space="preserve"> / Conj.Celetramazon</w:t>
                          </w:r>
                        </w:p>
                        <w:p w14:paraId="049BB318" w14:textId="77777777" w:rsidR="00263732" w:rsidRPr="00263732" w:rsidRDefault="00263732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Manaus - AM</w:t>
                          </w:r>
                        </w:p>
                        <w:p w14:paraId="643255F7" w14:textId="77777777" w:rsidR="00263732" w:rsidRPr="00263732" w:rsidRDefault="00F85539" w:rsidP="00FE5C5A">
                          <w:pPr>
                            <w:spacing w:after="0" w:line="240" w:lineRule="auto"/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</w:pPr>
                          <w:r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CEP: 69057-32</w:t>
                          </w:r>
                          <w:r w:rsidR="00263732" w:rsidRPr="00263732">
                            <w:rPr>
                              <w:rFonts w:ascii="Arial" w:hAnsi="Arial" w:cs="Arial"/>
                              <w:color w:val="1B335D"/>
                              <w:sz w:val="18"/>
                              <w:szCs w:val="18"/>
                            </w:rPr>
                            <w:t>0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70779B23" id="_x0000_t202" coordsize="21600,21600" o:spt="202" path="m,l,21600r21600,l21600,xe">
              <v:stroke joinstyle="miter"/>
              <v:path gradientshapeok="t" o:connecttype="rect"/>
            </v:shapetype>
            <v:shape id="Caixa de Texto 3" o:spid="_x0000_s1026" type="#_x0000_t202" style="position:absolute;margin-left:-52.8pt;margin-top:-53.75pt;width:156.75pt;height:69pt;z-index:251656704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" filled="f" stroked="f">
              <v:textbox>
                <w:txbxContent>
                  <w:p w14:paraId="776BCBAF" w14:textId="1EC9AAF5" w:rsidR="00263732" w:rsidRPr="00263732" w:rsidRDefault="00240136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 xml:space="preserve">e-mail </w:t>
                    </w:r>
                    <w:r w:rsidR="00E51A9E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gerha</w:t>
                    </w:r>
                    <w:r w:rsidR="00263732"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@</w:t>
                    </w:r>
                    <w:r w:rsidR="00CA3E55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cosama</w:t>
                    </w:r>
                    <w:r w:rsidR="00263732"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.am.gov.br</w:t>
                    </w:r>
                  </w:p>
                  <w:p w14:paraId="7D71EBBC" w14:textId="00B9B21B" w:rsidR="00CA3E55" w:rsidRDefault="00CA3E55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Fone</w:t>
                    </w:r>
                    <w:r w:rsidR="00AE1969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:</w:t>
                    </w:r>
                    <w:r w:rsidR="008A429F" w:rsidRPr="008A429F">
                      <w:t xml:space="preserve"> </w:t>
                    </w:r>
                    <w:r w:rsidR="008A429F" w:rsidRPr="008A429F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(92)</w:t>
                    </w:r>
                    <w:r w:rsidR="008A429F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 xml:space="preserve"> </w:t>
                    </w:r>
                    <w:r w:rsidR="008A429F" w:rsidRPr="008A429F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98488-3144</w:t>
                    </w:r>
                  </w:p>
                  <w:p w14:paraId="166D928C" w14:textId="0BC3A8B9" w:rsidR="00CA3E55" w:rsidRPr="001345B7" w:rsidRDefault="00CA3E55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F3864"/>
                        <w:sz w:val="14"/>
                        <w:szCs w:val="18"/>
                      </w:rPr>
                    </w:pPr>
                    <w:r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Rua </w:t>
                    </w:r>
                    <w:r w:rsidR="0078503F"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>General</w:t>
                    </w:r>
                    <w:r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 Miranda Reis, </w:t>
                    </w:r>
                    <w:proofErr w:type="gramStart"/>
                    <w:r w:rsidR="003F1CC9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05 </w:t>
                    </w:r>
                    <w:r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 </w:t>
                    </w:r>
                    <w:r w:rsidR="0078503F"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>–</w:t>
                    </w:r>
                    <w:proofErr w:type="gramEnd"/>
                    <w:r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 Adrianópolis</w:t>
                    </w:r>
                    <w:r w:rsidR="0078503F"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 xml:space="preserve"> / </w:t>
                    </w:r>
                    <w:proofErr w:type="spellStart"/>
                    <w:r w:rsidR="0078503F" w:rsidRPr="001345B7">
                      <w:rPr>
                        <w:rFonts w:ascii="Arial" w:hAnsi="Arial" w:cs="Arial"/>
                        <w:color w:val="1F3864"/>
                        <w:sz w:val="18"/>
                        <w:szCs w:val="21"/>
                        <w:shd w:val="clear" w:color="auto" w:fill="FFFFFF"/>
                      </w:rPr>
                      <w:t>Conj.Celetramazon</w:t>
                    </w:r>
                    <w:proofErr w:type="spellEnd"/>
                  </w:p>
                  <w:p w14:paraId="049BB318" w14:textId="77777777" w:rsidR="00263732" w:rsidRPr="00263732" w:rsidRDefault="00263732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Manaus - AM</w:t>
                    </w:r>
                  </w:p>
                  <w:p w14:paraId="643255F7" w14:textId="77777777" w:rsidR="00263732" w:rsidRPr="00263732" w:rsidRDefault="00F85539" w:rsidP="00FE5C5A">
                    <w:pPr>
                      <w:spacing w:after="0" w:line="240" w:lineRule="auto"/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</w:pPr>
                    <w:r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CEP: 69057-32</w:t>
                    </w:r>
                    <w:r w:rsidR="00263732" w:rsidRPr="00263732">
                      <w:rPr>
                        <w:rFonts w:ascii="Arial" w:hAnsi="Arial" w:cs="Arial"/>
                        <w:color w:val="1B335D"/>
                        <w:sz w:val="18"/>
                        <w:szCs w:val="18"/>
                      </w:rPr>
                      <w:t>0</w:t>
                    </w:r>
                  </w:p>
                </w:txbxContent>
              </v:textbox>
              <w10:wrap type="square" anchorx="margin"/>
            </v:shape>
          </w:pict>
        </mc:Fallback>
      </mc:AlternateContent>
    </w:r>
    <w:r w:rsidR="00F94EB2" w:rsidRPr="001345B7">
      <w:rPr>
        <w:rFonts w:ascii="Montserrat" w:hAnsi="Montserrat"/>
        <w:caps/>
        <w:color w:val="4472C4"/>
        <w:sz w:val="18"/>
        <w:szCs w:val="18"/>
      </w:rPr>
      <w:t xml:space="preserve"> 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69A4266C" w14:textId="77777777" w:rsidR="00462783" w:rsidRDefault="00462783">
    <w:pPr>
      <w:pStyle w:val="Rodap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460133B4" w14:textId="77777777" w:rsidR="00B53DAD" w:rsidRDefault="00B53DAD" w:rsidP="00F94EB2">
      <w:pPr>
        <w:spacing w:after="0" w:line="240" w:lineRule="auto"/>
      </w:pPr>
      <w:r>
        <w:separator/>
      </w:r>
    </w:p>
  </w:footnote>
  <w:footnote w:type="continuationSeparator" w:id="0">
    <w:p w14:paraId="47DC2217" w14:textId="77777777" w:rsidR="00B53DAD" w:rsidRDefault="00B53DAD" w:rsidP="00F94EB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5A7B260B" w14:textId="77777777" w:rsidR="00462783" w:rsidRDefault="00462783">
    <w:pPr>
      <w:pStyle w:val="Cabealho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3C4BFF53" w14:textId="4545877F" w:rsidR="00164972" w:rsidRDefault="00462783">
    <w:pPr>
      <w:pStyle w:val="Cabealho"/>
    </w:pPr>
    <w:r>
      <w:rPr>
        <w:noProof/>
      </w:rPr>
      <w:drawing>
        <wp:anchor distT="0" distB="0" distL="114300" distR="114300" simplePos="0" relativeHeight="251659776" behindDoc="0" locked="0" layoutInCell="1" hidden="0" allowOverlap="1" wp14:anchorId="176BFD50" wp14:editId="588FC1C1">
          <wp:simplePos x="0" y="0"/>
          <wp:positionH relativeFrom="column">
            <wp:posOffset>1504315</wp:posOffset>
          </wp:positionH>
          <wp:positionV relativeFrom="paragraph">
            <wp:posOffset>-95836</wp:posOffset>
          </wp:positionV>
          <wp:extent cx="2242008" cy="583660"/>
          <wp:effectExtent l="0" t="0" r="6350" b="6985"/>
          <wp:wrapNone/>
          <wp:docPr id="271348546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1.png"/>
                  <pic:cNvPicPr preferRelativeResize="0"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242008" cy="583660"/>
                  </a:xfrm>
                  <a:prstGeom prst="rect">
                    <a:avLst/>
                  </a:prstGeom>
                  <a:ln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29D48774" w14:textId="77777777" w:rsidR="00462783" w:rsidRDefault="00462783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1BE85954"/>
    <w:multiLevelType w:val="hybridMultilevel"/>
    <w:tmpl w:val="E8B40096"/>
    <w:lvl w:ilvl="0" w:tplc="67DE0FC8">
      <w:start w:val="1"/>
      <w:numFmt w:val="upperRoman"/>
      <w:lvlText w:val="%1."/>
      <w:lvlJc w:val="left"/>
      <w:rPr>
        <w:rFonts w:eastAsia="Calibri" w:hint="default"/>
        <w:b/>
        <w:color w:val="auto"/>
      </w:rPr>
    </w:lvl>
    <w:lvl w:ilvl="1" w:tplc="04160019" w:tentative="1">
      <w:start w:val="1"/>
      <w:numFmt w:val="lowerLetter"/>
      <w:lvlText w:val="%2."/>
      <w:lvlJc w:val="left"/>
      <w:pPr>
        <w:ind w:left="1789" w:hanging="360"/>
      </w:pPr>
    </w:lvl>
    <w:lvl w:ilvl="2" w:tplc="0416001B" w:tentative="1">
      <w:start w:val="1"/>
      <w:numFmt w:val="lowerRoman"/>
      <w:lvlText w:val="%3."/>
      <w:lvlJc w:val="right"/>
      <w:pPr>
        <w:ind w:left="2509" w:hanging="180"/>
      </w:pPr>
    </w:lvl>
    <w:lvl w:ilvl="3" w:tplc="0416000F" w:tentative="1">
      <w:start w:val="1"/>
      <w:numFmt w:val="decimal"/>
      <w:lvlText w:val="%4."/>
      <w:lvlJc w:val="left"/>
      <w:pPr>
        <w:ind w:left="3229" w:hanging="360"/>
      </w:pPr>
    </w:lvl>
    <w:lvl w:ilvl="4" w:tplc="04160019" w:tentative="1">
      <w:start w:val="1"/>
      <w:numFmt w:val="lowerLetter"/>
      <w:lvlText w:val="%5."/>
      <w:lvlJc w:val="left"/>
      <w:pPr>
        <w:ind w:left="3949" w:hanging="360"/>
      </w:pPr>
    </w:lvl>
    <w:lvl w:ilvl="5" w:tplc="0416001B" w:tentative="1">
      <w:start w:val="1"/>
      <w:numFmt w:val="lowerRoman"/>
      <w:lvlText w:val="%6."/>
      <w:lvlJc w:val="right"/>
      <w:pPr>
        <w:ind w:left="4669" w:hanging="180"/>
      </w:pPr>
    </w:lvl>
    <w:lvl w:ilvl="6" w:tplc="0416000F" w:tentative="1">
      <w:start w:val="1"/>
      <w:numFmt w:val="decimal"/>
      <w:lvlText w:val="%7."/>
      <w:lvlJc w:val="left"/>
      <w:pPr>
        <w:ind w:left="5389" w:hanging="360"/>
      </w:pPr>
    </w:lvl>
    <w:lvl w:ilvl="7" w:tplc="04160019" w:tentative="1">
      <w:start w:val="1"/>
      <w:numFmt w:val="lowerLetter"/>
      <w:lvlText w:val="%8."/>
      <w:lvlJc w:val="left"/>
      <w:pPr>
        <w:ind w:left="6109" w:hanging="360"/>
      </w:pPr>
    </w:lvl>
    <w:lvl w:ilvl="8" w:tplc="0416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 w15:restartNumberingAfterBreak="0">
    <w:nsid w:val="210D23E5"/>
    <w:multiLevelType w:val="hybridMultilevel"/>
    <w:tmpl w:val="8B7C8844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53E74AA"/>
    <w:multiLevelType w:val="hybridMultilevel"/>
    <w:tmpl w:val="2912062E"/>
    <w:lvl w:ilvl="0" w:tplc="0416000F">
      <w:start w:val="1"/>
      <w:numFmt w:val="decimal"/>
      <w:lvlText w:val="%1."/>
      <w:lvlJc w:val="left"/>
      <w:pPr>
        <w:ind w:left="2202" w:hanging="360"/>
      </w:pPr>
    </w:lvl>
    <w:lvl w:ilvl="1" w:tplc="04160019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40C4B0A"/>
    <w:multiLevelType w:val="hybridMultilevel"/>
    <w:tmpl w:val="139A59E2"/>
    <w:lvl w:ilvl="0" w:tplc="0416000F">
      <w:start w:val="1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46797870">
    <w:abstractNumId w:val="1"/>
  </w:num>
  <w:num w:numId="2" w16cid:durableId="974678775">
    <w:abstractNumId w:val="0"/>
  </w:num>
  <w:num w:numId="3" w16cid:durableId="227691946">
    <w:abstractNumId w:val="2"/>
  </w:num>
  <w:num w:numId="4" w16cid:durableId="197447858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64972"/>
    <w:rsid w:val="000042CB"/>
    <w:rsid w:val="000927D4"/>
    <w:rsid w:val="000B2A55"/>
    <w:rsid w:val="000B3187"/>
    <w:rsid w:val="00122561"/>
    <w:rsid w:val="001345B7"/>
    <w:rsid w:val="001507D8"/>
    <w:rsid w:val="00156511"/>
    <w:rsid w:val="001575F8"/>
    <w:rsid w:val="00160C4B"/>
    <w:rsid w:val="00164972"/>
    <w:rsid w:val="001D25EE"/>
    <w:rsid w:val="001F7E99"/>
    <w:rsid w:val="00240136"/>
    <w:rsid w:val="00263732"/>
    <w:rsid w:val="002C1014"/>
    <w:rsid w:val="0033770A"/>
    <w:rsid w:val="003D4D3D"/>
    <w:rsid w:val="003F1CC9"/>
    <w:rsid w:val="004040E6"/>
    <w:rsid w:val="004417BF"/>
    <w:rsid w:val="00452D1C"/>
    <w:rsid w:val="00462783"/>
    <w:rsid w:val="004701B1"/>
    <w:rsid w:val="004813BE"/>
    <w:rsid w:val="00492B89"/>
    <w:rsid w:val="004C2B15"/>
    <w:rsid w:val="004C5FB4"/>
    <w:rsid w:val="004E288F"/>
    <w:rsid w:val="004F6620"/>
    <w:rsid w:val="005605F7"/>
    <w:rsid w:val="0056397D"/>
    <w:rsid w:val="005A19EB"/>
    <w:rsid w:val="006A79E9"/>
    <w:rsid w:val="0071164A"/>
    <w:rsid w:val="0078503F"/>
    <w:rsid w:val="0079625F"/>
    <w:rsid w:val="00805F86"/>
    <w:rsid w:val="00873EDD"/>
    <w:rsid w:val="00874BF8"/>
    <w:rsid w:val="008A429F"/>
    <w:rsid w:val="008A597D"/>
    <w:rsid w:val="008D56D2"/>
    <w:rsid w:val="00917A2F"/>
    <w:rsid w:val="009253F6"/>
    <w:rsid w:val="00930177"/>
    <w:rsid w:val="00997994"/>
    <w:rsid w:val="009B1D89"/>
    <w:rsid w:val="009C1263"/>
    <w:rsid w:val="00A35105"/>
    <w:rsid w:val="00A72538"/>
    <w:rsid w:val="00AE1969"/>
    <w:rsid w:val="00B53DAD"/>
    <w:rsid w:val="00B60ADE"/>
    <w:rsid w:val="00BA328C"/>
    <w:rsid w:val="00BB1121"/>
    <w:rsid w:val="00C1141C"/>
    <w:rsid w:val="00C155D5"/>
    <w:rsid w:val="00C52677"/>
    <w:rsid w:val="00CA3E55"/>
    <w:rsid w:val="00D3193B"/>
    <w:rsid w:val="00D61DC1"/>
    <w:rsid w:val="00D843A2"/>
    <w:rsid w:val="00DA6941"/>
    <w:rsid w:val="00E14E81"/>
    <w:rsid w:val="00E305D0"/>
    <w:rsid w:val="00E51A9E"/>
    <w:rsid w:val="00E54521"/>
    <w:rsid w:val="00E96344"/>
    <w:rsid w:val="00EB6574"/>
    <w:rsid w:val="00F23207"/>
    <w:rsid w:val="00F417DC"/>
    <w:rsid w:val="00F7438A"/>
    <w:rsid w:val="00F85539"/>
    <w:rsid w:val="00F859F5"/>
    <w:rsid w:val="00F94EB2"/>
    <w:rsid w:val="00FC697B"/>
    <w:rsid w:val="00FE5C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4E6D8EC"/>
  <w15:chartTrackingRefBased/>
  <w15:docId w15:val="{FA364105-11AE-4931-8B0E-5E5029052E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2B89"/>
    <w:pPr>
      <w:spacing w:after="200" w:line="276" w:lineRule="auto"/>
    </w:pPr>
    <w:rPr>
      <w:rFonts w:eastAsia="Times New Roman" w:cs="Calibri"/>
      <w:sz w:val="22"/>
      <w:szCs w:val="22"/>
      <w:lang w:eastAsia="en-US"/>
    </w:rPr>
  </w:style>
  <w:style w:type="paragraph" w:styleId="Ttulo1">
    <w:name w:val="heading 1"/>
    <w:basedOn w:val="Normal"/>
    <w:link w:val="Ttulo1Char"/>
    <w:uiPriority w:val="9"/>
    <w:qFormat/>
    <w:rsid w:val="00156511"/>
    <w:pPr>
      <w:spacing w:before="100" w:beforeAutospacing="1" w:after="100" w:afterAutospacing="1" w:line="240" w:lineRule="auto"/>
      <w:outlineLvl w:val="0"/>
    </w:pPr>
    <w:rPr>
      <w:rFonts w:ascii="Times New Roman" w:hAnsi="Times New Roman" w:cs="Times New Roman"/>
      <w:b/>
      <w:bCs/>
      <w:kern w:val="36"/>
      <w:sz w:val="48"/>
      <w:szCs w:val="48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F94E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F94EB2"/>
  </w:style>
  <w:style w:type="paragraph" w:styleId="Rodap">
    <w:name w:val="footer"/>
    <w:basedOn w:val="Normal"/>
    <w:link w:val="RodapChar"/>
    <w:uiPriority w:val="99"/>
    <w:unhideWhenUsed/>
    <w:rsid w:val="00F94EB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F94EB2"/>
  </w:style>
  <w:style w:type="paragraph" w:styleId="PargrafodaLista">
    <w:name w:val="List Paragraph"/>
    <w:basedOn w:val="Normal"/>
    <w:uiPriority w:val="99"/>
    <w:qFormat/>
    <w:rsid w:val="00263732"/>
    <w:pPr>
      <w:ind w:left="720"/>
      <w:contextualSpacing/>
    </w:pPr>
  </w:style>
  <w:style w:type="paragraph" w:styleId="NormalWeb">
    <w:name w:val="Normal (Web)"/>
    <w:basedOn w:val="Normal"/>
    <w:uiPriority w:val="99"/>
    <w:unhideWhenUsed/>
    <w:rsid w:val="00492B89"/>
    <w:pPr>
      <w:spacing w:before="100" w:beforeAutospacing="1" w:after="100" w:afterAutospacing="1" w:line="240" w:lineRule="auto"/>
    </w:pPr>
    <w:rPr>
      <w:rFonts w:ascii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link w:val="Ttulo1"/>
    <w:uiPriority w:val="9"/>
    <w:rsid w:val="00156511"/>
    <w:rPr>
      <w:rFonts w:ascii="Times New Roman" w:eastAsia="Times New Roman" w:hAnsi="Times New Roman"/>
      <w:b/>
      <w:bCs/>
      <w:kern w:val="36"/>
      <w:sz w:val="48"/>
      <w:szCs w:val="48"/>
    </w:rPr>
  </w:style>
  <w:style w:type="paragraph" w:customStyle="1" w:styleId="TableParagraph">
    <w:name w:val="Table Paragraph"/>
    <w:basedOn w:val="Normal"/>
    <w:uiPriority w:val="1"/>
    <w:qFormat/>
    <w:rsid w:val="008A597D"/>
    <w:pPr>
      <w:widowControl w:val="0"/>
      <w:autoSpaceDE w:val="0"/>
      <w:autoSpaceDN w:val="0"/>
      <w:spacing w:before="119" w:after="0" w:line="240" w:lineRule="auto"/>
    </w:pPr>
    <w:rPr>
      <w:rFonts w:ascii="Arial" w:eastAsia="Arial" w:hAnsi="Arial" w:cs="Arial"/>
      <w:lang w:val="pt-PT"/>
    </w:rPr>
  </w:style>
  <w:style w:type="table" w:customStyle="1" w:styleId="TableNormal">
    <w:name w:val="Table Normal"/>
    <w:uiPriority w:val="2"/>
    <w:semiHidden/>
    <w:qFormat/>
    <w:rsid w:val="008A597D"/>
    <w:pPr>
      <w:widowControl w:val="0"/>
      <w:autoSpaceDE w:val="0"/>
      <w:autoSpaceDN w:val="0"/>
    </w:pPr>
    <w:rPr>
      <w:rFonts w:asciiTheme="minorHAnsi" w:eastAsiaTheme="minorHAnsi" w:hAnsiTheme="minorHAnsi" w:cstheme="minorBidi"/>
      <w:sz w:val="22"/>
      <w:szCs w:val="22"/>
      <w:lang w:val="en-US" w:eastAsia="en-US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extodecomentrio">
    <w:name w:val="annotation text"/>
    <w:basedOn w:val="Normal"/>
    <w:link w:val="TextodecomentrioChar"/>
    <w:uiPriority w:val="99"/>
    <w:unhideWhenUsed/>
    <w:rsid w:val="008A597D"/>
    <w:pPr>
      <w:widowControl w:val="0"/>
      <w:autoSpaceDE w:val="0"/>
      <w:autoSpaceDN w:val="0"/>
      <w:spacing w:after="0" w:line="240" w:lineRule="auto"/>
    </w:pPr>
    <w:rPr>
      <w:rFonts w:eastAsia="Calibri"/>
      <w:sz w:val="20"/>
      <w:szCs w:val="20"/>
      <w:lang w:val="ca-ES"/>
    </w:rPr>
  </w:style>
  <w:style w:type="character" w:customStyle="1" w:styleId="TextodecomentrioChar">
    <w:name w:val="Texto de comentário Char"/>
    <w:basedOn w:val="Fontepargpadro"/>
    <w:link w:val="Textodecomentrio"/>
    <w:uiPriority w:val="99"/>
    <w:rsid w:val="008A597D"/>
    <w:rPr>
      <w:rFonts w:cs="Calibri"/>
      <w:lang w:val="ca-ES" w:eastAsia="en-US"/>
    </w:rPr>
  </w:style>
  <w:style w:type="table" w:styleId="Tabelacomgrade">
    <w:name w:val="Table Grid"/>
    <w:basedOn w:val="Tabelanormal"/>
    <w:uiPriority w:val="39"/>
    <w:rsid w:val="008A597D"/>
    <w:rPr>
      <w:rFonts w:asciiTheme="minorHAnsi" w:eastAsiaTheme="minorHAnsi" w:hAnsiTheme="minorHAnsi" w:cstheme="minorBidi"/>
      <w:sz w:val="22"/>
      <w:szCs w:val="22"/>
      <w:lang w:eastAsia="en-US"/>
    </w:r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8A597D"/>
    <w:pPr>
      <w:autoSpaceDE w:val="0"/>
      <w:autoSpaceDN w:val="0"/>
      <w:adjustRightInd w:val="0"/>
    </w:pPr>
    <w:rPr>
      <w:rFonts w:eastAsiaTheme="minorHAnsi" w:cs="Calibri"/>
      <w:color w:val="000000"/>
      <w:sz w:val="24"/>
      <w:szCs w:val="24"/>
      <w:lang w:eastAsia="en-US"/>
    </w:rPr>
  </w:style>
  <w:style w:type="character" w:styleId="Forte">
    <w:name w:val="Strong"/>
    <w:basedOn w:val="Fontepargpadro"/>
    <w:uiPriority w:val="22"/>
    <w:qFormat/>
    <w:rsid w:val="008A597D"/>
    <w:rPr>
      <w:b/>
      <w:bCs/>
    </w:rPr>
  </w:style>
  <w:style w:type="paragraph" w:styleId="Ttulo">
    <w:name w:val="Title"/>
    <w:basedOn w:val="Normal"/>
    <w:link w:val="TtuloChar"/>
    <w:uiPriority w:val="10"/>
    <w:qFormat/>
    <w:rsid w:val="00F23207"/>
    <w:pPr>
      <w:widowControl w:val="0"/>
      <w:autoSpaceDE w:val="0"/>
      <w:autoSpaceDN w:val="0"/>
      <w:spacing w:before="213" w:after="0" w:line="240" w:lineRule="auto"/>
      <w:ind w:left="3287" w:right="2668"/>
      <w:jc w:val="center"/>
    </w:pPr>
    <w:rPr>
      <w:rFonts w:eastAsia="Calibri"/>
      <w:b/>
      <w:bCs/>
      <w:sz w:val="32"/>
      <w:szCs w:val="32"/>
      <w:lang w:val="pt-PT"/>
    </w:rPr>
  </w:style>
  <w:style w:type="character" w:customStyle="1" w:styleId="TtuloChar">
    <w:name w:val="Título Char"/>
    <w:basedOn w:val="Fontepargpadro"/>
    <w:link w:val="Ttulo"/>
    <w:uiPriority w:val="10"/>
    <w:rsid w:val="00F23207"/>
    <w:rPr>
      <w:rFonts w:cs="Calibri"/>
      <w:b/>
      <w:bCs/>
      <w:sz w:val="32"/>
      <w:szCs w:val="32"/>
      <w:lang w:val="pt-PT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63421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7285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francimayre.costa\Downloads\VALE%20ESTE%20-%20PAPEL%20TIMBRADO%20-%20COSAMA.dot" TargetMode="External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VALE ESTE - PAPEL TIMBRADO - COSAMA</Template>
  <TotalTime>5</TotalTime>
  <Pages>1</Pages>
  <Words>360</Words>
  <Characters>1947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FRANCIMAYRE COSTA DA SILVA</dc:creator>
  <cp:keywords/>
  <dc:description/>
  <cp:lastModifiedBy>ELIZANDRA LIMA BARRETO</cp:lastModifiedBy>
  <cp:revision>5</cp:revision>
  <cp:lastPrinted>2026-07-06T20:39:00Z</cp:lastPrinted>
  <dcterms:created xsi:type="dcterms:W3CDTF">2026-09-30T17:36:00Z</dcterms:created>
  <dcterms:modified xsi:type="dcterms:W3CDTF">2026-10-05T19:02:00Z</dcterms:modified>
</cp:coreProperties>
</file>