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tblpY="1"/>
        <w:tblOverlap w:val="never"/>
        <w:tblW w:w="76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81"/>
        <w:gridCol w:w="4874"/>
      </w:tblGrid>
      <w:tr w:rsidR="006C2981" w:rsidRPr="00E708D4" w14:paraId="14CFBA38" w14:textId="77777777" w:rsidTr="00E708D4">
        <w:trPr>
          <w:trHeight w:val="315"/>
        </w:trPr>
        <w:tc>
          <w:tcPr>
            <w:tcW w:w="76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8DD873" w:themeFill="accent6" w:themeFillTint="99"/>
            <w:noWrap/>
            <w:vAlign w:val="bottom"/>
          </w:tcPr>
          <w:p w14:paraId="5B2E95E2" w14:textId="77777777" w:rsidR="006C2981" w:rsidRPr="00E708D4" w:rsidRDefault="006C2981" w:rsidP="00E708D4">
            <w:pPr>
              <w:jc w:val="center"/>
              <w:rPr>
                <w:b/>
                <w:i/>
                <w:iCs/>
                <w:color w:val="000000"/>
                <w:sz w:val="28"/>
                <w:szCs w:val="28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sz w:val="28"/>
                <w:szCs w:val="28"/>
                <w:lang w:eastAsia="pt-BR"/>
              </w:rPr>
              <w:t>TABELA DE CARGOS – COSAMA</w:t>
            </w:r>
          </w:p>
          <w:p w14:paraId="2538F305" w14:textId="21F51ADD" w:rsidR="006C2981" w:rsidRPr="00E708D4" w:rsidRDefault="00777D08" w:rsidP="00E708D4">
            <w:pPr>
              <w:rPr>
                <w:b/>
                <w:bCs/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sz w:val="28"/>
                <w:szCs w:val="28"/>
                <w:lang w:eastAsia="pt-BR"/>
              </w:rPr>
              <w:t xml:space="preserve">                                        </w:t>
            </w:r>
            <w:r w:rsidR="00D31E7B">
              <w:rPr>
                <w:b/>
                <w:i/>
                <w:iCs/>
                <w:color w:val="000000"/>
                <w:sz w:val="28"/>
                <w:szCs w:val="28"/>
                <w:lang w:eastAsia="pt-BR"/>
              </w:rPr>
              <w:t>AGOSTO</w:t>
            </w:r>
            <w:r w:rsidR="006C2981" w:rsidRPr="00E708D4">
              <w:rPr>
                <w:b/>
                <w:i/>
                <w:iCs/>
                <w:color w:val="000000"/>
                <w:sz w:val="28"/>
                <w:szCs w:val="28"/>
                <w:lang w:eastAsia="pt-BR"/>
              </w:rPr>
              <w:t xml:space="preserve"> - 2026</w:t>
            </w:r>
          </w:p>
        </w:tc>
      </w:tr>
      <w:tr w:rsidR="006C2981" w:rsidRPr="00E708D4" w14:paraId="144B26DE" w14:textId="77777777" w:rsidTr="00E708D4">
        <w:trPr>
          <w:trHeight w:val="315"/>
        </w:trPr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5DCF7" w:themeFill="accent4" w:themeFillTint="66"/>
            <w:noWrap/>
            <w:vAlign w:val="bottom"/>
          </w:tcPr>
          <w:p w14:paraId="0027C10D" w14:textId="77777777" w:rsidR="006C2981" w:rsidRPr="00E708D4" w:rsidRDefault="006C2981" w:rsidP="00E708D4">
            <w:pPr>
              <w:jc w:val="center"/>
              <w:rPr>
                <w:b/>
                <w:bCs/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bCs/>
                <w:i/>
                <w:iCs/>
                <w:color w:val="000000"/>
                <w:sz w:val="28"/>
                <w:szCs w:val="28"/>
                <w:lang w:eastAsia="pt-BR"/>
              </w:rPr>
              <w:t>CARGO</w:t>
            </w:r>
          </w:p>
        </w:tc>
        <w:tc>
          <w:tcPr>
            <w:tcW w:w="487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5DCF7" w:themeFill="accent4" w:themeFillTint="66"/>
            <w:noWrap/>
            <w:vAlign w:val="bottom"/>
          </w:tcPr>
          <w:p w14:paraId="1025C6E0" w14:textId="77777777" w:rsidR="006C2981" w:rsidRPr="00E708D4" w:rsidRDefault="006C2981" w:rsidP="00E708D4">
            <w:pPr>
              <w:jc w:val="center"/>
              <w:rPr>
                <w:b/>
                <w:bCs/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bCs/>
                <w:i/>
                <w:iCs/>
                <w:color w:val="000000"/>
                <w:sz w:val="28"/>
                <w:szCs w:val="28"/>
                <w:lang w:eastAsia="pt-BR"/>
              </w:rPr>
              <w:t>TÍTULO</w:t>
            </w:r>
          </w:p>
        </w:tc>
      </w:tr>
      <w:tr w:rsidR="006C2981" w:rsidRPr="00E708D4" w14:paraId="269939F8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EC9E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NA101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56CB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AUX.DE SERVICOS GERAIS I</w:t>
            </w:r>
          </w:p>
        </w:tc>
      </w:tr>
      <w:tr w:rsidR="006C2981" w:rsidRPr="00E708D4" w14:paraId="1231B82F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1B87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NA102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F3B4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ELETRICISTA I</w:t>
            </w:r>
          </w:p>
        </w:tc>
      </w:tr>
      <w:tr w:rsidR="006C2981" w:rsidRPr="00E708D4" w14:paraId="4EE01CD4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3AF0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NA103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F669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ENCANADOR I</w:t>
            </w:r>
          </w:p>
        </w:tc>
      </w:tr>
      <w:tr w:rsidR="006C2981" w:rsidRPr="00E708D4" w14:paraId="7E6357F1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EC6A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NA104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80C7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LANTERNEIRO</w:t>
            </w:r>
          </w:p>
        </w:tc>
      </w:tr>
      <w:tr w:rsidR="006C2981" w:rsidRPr="00E708D4" w14:paraId="5E71F2FD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1BE8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NA105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6EBD4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MEC. DE MANUT. INDUST. I</w:t>
            </w:r>
          </w:p>
        </w:tc>
      </w:tr>
      <w:tr w:rsidR="006C2981" w:rsidRPr="00E708D4" w14:paraId="5E01DB7A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3BEF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NA106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292A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MECANICO DE VEICULOS I</w:t>
            </w:r>
          </w:p>
        </w:tc>
      </w:tr>
      <w:tr w:rsidR="006C2981" w:rsidRPr="00E708D4" w14:paraId="333CEC3D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DAEF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NA107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EE752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OPERADOR DE SISTEMAS I</w:t>
            </w:r>
          </w:p>
        </w:tc>
      </w:tr>
      <w:tr w:rsidR="006C2981" w:rsidRPr="00E708D4" w14:paraId="3AAB7FAD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FA38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NA108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10A7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PINTOR</w:t>
            </w:r>
          </w:p>
        </w:tc>
      </w:tr>
      <w:tr w:rsidR="006C2981" w:rsidRPr="00E708D4" w14:paraId="6E6328F6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DE0D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NA109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7A5DF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REPARADOR DE HIDROMETRO I</w:t>
            </w:r>
          </w:p>
        </w:tc>
      </w:tr>
      <w:tr w:rsidR="006C2981" w:rsidRPr="00E708D4" w14:paraId="639D75CC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7541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NA110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2A1FF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VIGILANTE</w:t>
            </w:r>
          </w:p>
        </w:tc>
      </w:tr>
      <w:tr w:rsidR="006C2981" w:rsidRPr="00E708D4" w14:paraId="20234EE9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CFBD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NA111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6FE3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LEITURISTA I</w:t>
            </w:r>
          </w:p>
        </w:tc>
      </w:tr>
      <w:tr w:rsidR="006C2981" w:rsidRPr="00E708D4" w14:paraId="33EDC85A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70CB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NA112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EF08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AUXILIAR ADMINISTRATIVO</w:t>
            </w:r>
          </w:p>
        </w:tc>
      </w:tr>
      <w:tr w:rsidR="006C2981" w:rsidRPr="00E708D4" w14:paraId="747A7303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2BFAB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NA113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E0609" w14:textId="77777777" w:rsidR="006C2981" w:rsidRPr="00E708D4" w:rsidRDefault="006C2981" w:rsidP="00E708D4">
            <w:pPr>
              <w:jc w:val="center"/>
              <w:rPr>
                <w:b/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AUXILIAR DE CARGA E DESCARGA</w:t>
            </w:r>
          </w:p>
        </w:tc>
      </w:tr>
      <w:tr w:rsidR="006C2981" w:rsidRPr="00E708D4" w14:paraId="26C4C17B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B41F0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NB201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D53C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AUXILIAR ADMINISTRATIVO</w:t>
            </w:r>
          </w:p>
        </w:tc>
      </w:tr>
      <w:tr w:rsidR="006C2981" w:rsidRPr="00E708D4" w14:paraId="2D398044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F55A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NB202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532C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AUXILIAR DE ENFERMAGEM</w:t>
            </w:r>
          </w:p>
        </w:tc>
      </w:tr>
      <w:tr w:rsidR="006C2981" w:rsidRPr="00E708D4" w14:paraId="39FFF1E5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A7C3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NB203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CC0D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BOBINADOR ELETRICISTA</w:t>
            </w:r>
          </w:p>
        </w:tc>
      </w:tr>
      <w:tr w:rsidR="006C2981" w:rsidRPr="00E708D4" w14:paraId="713A608E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FB19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NB204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CA7B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CADASTRADOR</w:t>
            </w:r>
          </w:p>
        </w:tc>
      </w:tr>
      <w:tr w:rsidR="006C2981" w:rsidRPr="00E708D4" w14:paraId="738A7A32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7225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NB205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C6BA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CARPINTEIRO</w:t>
            </w:r>
          </w:p>
        </w:tc>
      </w:tr>
      <w:tr w:rsidR="006C2981" w:rsidRPr="00E708D4" w14:paraId="02EB9D74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EC78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NB206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9472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DIGITADOR</w:t>
            </w:r>
          </w:p>
        </w:tc>
      </w:tr>
      <w:tr w:rsidR="006C2981" w:rsidRPr="00E708D4" w14:paraId="1329FB71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42F6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NB207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B481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ELETRICISTA II</w:t>
            </w:r>
          </w:p>
        </w:tc>
      </w:tr>
      <w:tr w:rsidR="006C2981" w:rsidRPr="00E708D4" w14:paraId="770B0E91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FEA6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NB208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04EC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ENCANADOR II</w:t>
            </w:r>
          </w:p>
        </w:tc>
      </w:tr>
      <w:tr w:rsidR="006C2981" w:rsidRPr="00E708D4" w14:paraId="4090D800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ACE8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lastRenderedPageBreak/>
              <w:t>NB209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2FD6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FISCAL</w:t>
            </w:r>
          </w:p>
        </w:tc>
      </w:tr>
      <w:tr w:rsidR="006C2981" w:rsidRPr="00E708D4" w14:paraId="440CC769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B419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NB210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FB2D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LEITURISTA</w:t>
            </w:r>
          </w:p>
        </w:tc>
      </w:tr>
      <w:tr w:rsidR="006C2981" w:rsidRPr="00E708D4" w14:paraId="5653E659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AD0C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NB211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9112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MEC. DE MANUT. INDUST. II</w:t>
            </w:r>
          </w:p>
        </w:tc>
      </w:tr>
      <w:tr w:rsidR="006C2981" w:rsidRPr="00E708D4" w14:paraId="35E6DA96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8D4B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NB212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5A8B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MECANICO DE VEICULOS II</w:t>
            </w:r>
          </w:p>
        </w:tc>
      </w:tr>
      <w:tr w:rsidR="006C2981" w:rsidRPr="00E708D4" w14:paraId="547D4EDB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C7F5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NB213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EE89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MOTORISTA</w:t>
            </w:r>
          </w:p>
        </w:tc>
      </w:tr>
      <w:tr w:rsidR="006C2981" w:rsidRPr="00E708D4" w14:paraId="2296BF9A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7004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NB214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259A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OPERADOR DE CPD I</w:t>
            </w:r>
          </w:p>
        </w:tc>
      </w:tr>
      <w:tr w:rsidR="006C2981" w:rsidRPr="00E708D4" w14:paraId="4D753CD6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13F8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NB215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FDE70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 xml:space="preserve">OPERADOR DE SISTEMAS </w:t>
            </w:r>
          </w:p>
        </w:tc>
      </w:tr>
      <w:tr w:rsidR="006C2981" w:rsidRPr="00E708D4" w14:paraId="12E53E9C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BC8E4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NB216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6A2E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OPERADOR DE SUBESTACAO</w:t>
            </w:r>
          </w:p>
        </w:tc>
      </w:tr>
      <w:tr w:rsidR="006C2981" w:rsidRPr="00E708D4" w14:paraId="48B2B57C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F985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NB217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4789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REPARADOR DE HIDROMET. II</w:t>
            </w:r>
          </w:p>
        </w:tc>
      </w:tr>
      <w:tr w:rsidR="006C2981" w:rsidRPr="00E708D4" w14:paraId="6227ECD5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9293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NB218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F14A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SOLDADOR</w:t>
            </w:r>
          </w:p>
        </w:tc>
      </w:tr>
      <w:tr w:rsidR="006C2981" w:rsidRPr="00E708D4" w14:paraId="3A24BB7C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5A0F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NB219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DDC2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SONDADOR</w:t>
            </w:r>
          </w:p>
        </w:tc>
      </w:tr>
      <w:tr w:rsidR="006C2981" w:rsidRPr="00E708D4" w14:paraId="35B8862E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957A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NB220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509D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TELEFONISTA</w:t>
            </w:r>
          </w:p>
        </w:tc>
      </w:tr>
      <w:tr w:rsidR="006C2981" w:rsidRPr="00E708D4" w14:paraId="438CE2ED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0683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NB221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A766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TORNEIRO</w:t>
            </w:r>
          </w:p>
        </w:tc>
      </w:tr>
      <w:tr w:rsidR="006C2981" w:rsidRPr="00E708D4" w14:paraId="6093D366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A6D9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NB291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B55B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ATENDENTE COMERCIAL I</w:t>
            </w:r>
          </w:p>
        </w:tc>
      </w:tr>
      <w:tr w:rsidR="006C2981" w:rsidRPr="00E708D4" w14:paraId="4A812D1A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1D74F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NB292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DB0B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DESENHISTA I</w:t>
            </w:r>
          </w:p>
        </w:tc>
      </w:tr>
      <w:tr w:rsidR="006C2981" w:rsidRPr="00E708D4" w14:paraId="450ED243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C295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NB293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BDCB4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GUARDA DE SEGURANCA</w:t>
            </w:r>
          </w:p>
        </w:tc>
      </w:tr>
      <w:tr w:rsidR="006C2981" w:rsidRPr="00E708D4" w14:paraId="5C35A341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52B4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NB294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9516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LABORATORISTA I</w:t>
            </w:r>
          </w:p>
        </w:tc>
      </w:tr>
      <w:tr w:rsidR="006C2981" w:rsidRPr="00E708D4" w14:paraId="61E14C3D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4DA9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ND.01</w:t>
            </w:r>
          </w:p>
        </w:tc>
        <w:tc>
          <w:tcPr>
            <w:tcW w:w="4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2B4D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PRESIDENTE</w:t>
            </w:r>
          </w:p>
        </w:tc>
      </w:tr>
      <w:tr w:rsidR="006C2981" w:rsidRPr="00E708D4" w14:paraId="71010720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6A4C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ND.02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5CB10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DIRETOR DE OPERACOES</w:t>
            </w:r>
          </w:p>
        </w:tc>
      </w:tr>
      <w:tr w:rsidR="006C2981" w:rsidRPr="00E708D4" w14:paraId="0D862989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B5AC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ND.03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72DD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DIRETOR FINANCEIRO</w:t>
            </w:r>
          </w:p>
        </w:tc>
      </w:tr>
      <w:tr w:rsidR="006C2981" w:rsidRPr="00E708D4" w14:paraId="5B92E14F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4287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ND.04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2145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DIRETOR ADMINISTRATIVO</w:t>
            </w:r>
          </w:p>
        </w:tc>
      </w:tr>
      <w:tr w:rsidR="006C2981" w:rsidRPr="00E708D4" w14:paraId="62CED309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A8B2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ND.05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885B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DIRETOR TECNICO</w:t>
            </w:r>
          </w:p>
        </w:tc>
      </w:tr>
      <w:tr w:rsidR="006C2981" w:rsidRPr="00E708D4" w14:paraId="7F99F1CE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2EF64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NM301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6911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ASSISTENTE ADMINISTRATIVO</w:t>
            </w:r>
          </w:p>
        </w:tc>
      </w:tr>
      <w:tr w:rsidR="006C2981" w:rsidRPr="00E708D4" w14:paraId="5226AA5B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E57B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NM302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8905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ATENDENTE COMERCIAL II</w:t>
            </w:r>
          </w:p>
        </w:tc>
      </w:tr>
      <w:tr w:rsidR="006C2981" w:rsidRPr="00E708D4" w14:paraId="7A287E9D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6240D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NM303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E8BD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AUXILIAR DE ENGENHARIA</w:t>
            </w:r>
          </w:p>
        </w:tc>
      </w:tr>
      <w:tr w:rsidR="006C2981" w:rsidRPr="00E708D4" w14:paraId="4F3DA351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E4B5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lastRenderedPageBreak/>
              <w:t>NM304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E123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DESENHISTA</w:t>
            </w:r>
          </w:p>
        </w:tc>
      </w:tr>
      <w:tr w:rsidR="006C2981" w:rsidRPr="00E708D4" w14:paraId="02D9B8C3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F446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NM305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EEA9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LABORATORISTA</w:t>
            </w:r>
          </w:p>
        </w:tc>
      </w:tr>
      <w:tr w:rsidR="006C2981" w:rsidRPr="00E708D4" w14:paraId="05C49E1B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1BC8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NM306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A420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OPERADOR DE CPD II</w:t>
            </w:r>
          </w:p>
        </w:tc>
      </w:tr>
      <w:tr w:rsidR="006C2981" w:rsidRPr="00E708D4" w14:paraId="1022D8D0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219E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NM307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846D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OPERADOR DE ETAS</w:t>
            </w:r>
          </w:p>
        </w:tc>
      </w:tr>
      <w:tr w:rsidR="006C2981" w:rsidRPr="00E708D4" w14:paraId="1D16C5B3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45F4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NM308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81E1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PROGRAMADOR</w:t>
            </w:r>
          </w:p>
        </w:tc>
      </w:tr>
      <w:tr w:rsidR="006C2981" w:rsidRPr="00E708D4" w14:paraId="1668A0F9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B351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NM309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0EE7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TEC. DE SEG. DO TRABALHO</w:t>
            </w:r>
          </w:p>
        </w:tc>
      </w:tr>
      <w:tr w:rsidR="006C2981" w:rsidRPr="00E708D4" w14:paraId="1A7AAF7A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4393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NM310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3B4C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TECNICO EM CONTABILIDADE</w:t>
            </w:r>
          </w:p>
        </w:tc>
      </w:tr>
      <w:tr w:rsidR="006C2981" w:rsidRPr="00E708D4" w14:paraId="44A8F6C5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AA0D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9BA9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TOPOGRAFO</w:t>
            </w:r>
          </w:p>
        </w:tc>
      </w:tr>
      <w:tr w:rsidR="006C2981" w:rsidRPr="00E708D4" w14:paraId="739FAE68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FC66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B00E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ASSESSOR DE PRESIDENCIA</w:t>
            </w:r>
          </w:p>
        </w:tc>
      </w:tr>
      <w:tr w:rsidR="006C2981" w:rsidRPr="00E708D4" w14:paraId="0AEF54D3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2C70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A9CD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AUXILIAR ADMINISTRATIVO</w:t>
            </w:r>
          </w:p>
        </w:tc>
      </w:tr>
      <w:tr w:rsidR="006C2981" w:rsidRPr="00E708D4" w14:paraId="2C7B74D9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95D40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NM314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4054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AUXILIAR DE ENGENHARIA</w:t>
            </w:r>
          </w:p>
        </w:tc>
      </w:tr>
      <w:tr w:rsidR="006C2981" w:rsidRPr="00E708D4" w14:paraId="054B5854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E6C92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NM315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7E3CF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AUX DE SERVICOS GERAIS</w:t>
            </w:r>
          </w:p>
        </w:tc>
      </w:tr>
      <w:tr w:rsidR="006C2981" w:rsidRPr="00E708D4" w14:paraId="1B901309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883B5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NM316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8AA7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LEITURISTA</w:t>
            </w:r>
          </w:p>
        </w:tc>
      </w:tr>
      <w:tr w:rsidR="006C2981" w:rsidRPr="00E708D4" w14:paraId="170E527C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37138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NM317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4813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MOTORISTA</w:t>
            </w:r>
          </w:p>
        </w:tc>
      </w:tr>
      <w:tr w:rsidR="006C2981" w:rsidRPr="00E708D4" w14:paraId="5481FA6E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F17C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NM318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FA74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TECNICO ELETROMECANICA</w:t>
            </w:r>
          </w:p>
        </w:tc>
      </w:tr>
      <w:tr w:rsidR="006C2981" w:rsidRPr="00E708D4" w14:paraId="7AEB3866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1367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NM319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41BC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ELETRICISTA PREDIAL E RESIDENCIAL</w:t>
            </w:r>
          </w:p>
        </w:tc>
      </w:tr>
      <w:tr w:rsidR="006C2981" w:rsidRPr="00E708D4" w14:paraId="0CF99375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F925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NM320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E2C63" w14:textId="77777777" w:rsidR="006C2981" w:rsidRPr="00E708D4" w:rsidRDefault="006C2981" w:rsidP="00E708D4">
            <w:pPr>
              <w:jc w:val="center"/>
              <w:rPr>
                <w:b/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 xml:space="preserve">ASSISTENTE DE SUP TECNICO </w:t>
            </w:r>
          </w:p>
        </w:tc>
      </w:tr>
      <w:tr w:rsidR="006C2981" w:rsidRPr="00E708D4" w14:paraId="382EB4BA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A998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NM321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011927" w14:textId="77777777" w:rsidR="006C2981" w:rsidRPr="00E708D4" w:rsidRDefault="006C2981" w:rsidP="00E708D4">
            <w:pPr>
              <w:jc w:val="center"/>
              <w:rPr>
                <w:b/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ASSISTENTE JURIDICO</w:t>
            </w:r>
          </w:p>
        </w:tc>
      </w:tr>
      <w:tr w:rsidR="006C2981" w:rsidRPr="00E708D4" w14:paraId="747A3D3C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D808F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NM322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C5A1F" w14:textId="77777777" w:rsidR="006C2981" w:rsidRPr="00E708D4" w:rsidRDefault="006C2981" w:rsidP="00E708D4">
            <w:pPr>
              <w:jc w:val="center"/>
              <w:rPr>
                <w:b/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MOTORISTA DE CAMINHAO</w:t>
            </w:r>
          </w:p>
        </w:tc>
      </w:tr>
      <w:tr w:rsidR="006C2981" w:rsidRPr="00E708D4" w14:paraId="59A541F4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C2F2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NS441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A4E9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TECNOLOGO/ENG. OP. CIVIL</w:t>
            </w:r>
          </w:p>
        </w:tc>
      </w:tr>
      <w:tr w:rsidR="006C2981" w:rsidRPr="00E708D4" w14:paraId="4DD76096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024D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NS442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298A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TECNOLOGO/ENG.OP.ELETRIC.</w:t>
            </w:r>
          </w:p>
        </w:tc>
      </w:tr>
      <w:tr w:rsidR="006C2981" w:rsidRPr="00E708D4" w14:paraId="1671A934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1487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NS443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6AFC2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TECNOLOGO/ENG.OP.MECANIC.</w:t>
            </w:r>
          </w:p>
        </w:tc>
      </w:tr>
      <w:tr w:rsidR="006C2981" w:rsidRPr="00E708D4" w14:paraId="3DCEF54F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4EFF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NS401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6491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ADMINISTRADOR</w:t>
            </w:r>
          </w:p>
        </w:tc>
      </w:tr>
      <w:tr w:rsidR="006C2981" w:rsidRPr="00E708D4" w14:paraId="188B6350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5BE80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NS402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A166F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ADVOGADO</w:t>
            </w:r>
          </w:p>
        </w:tc>
      </w:tr>
      <w:tr w:rsidR="006C2981" w:rsidRPr="00E708D4" w14:paraId="0309E095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DB660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NS416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A513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ARQUIVISTA</w:t>
            </w:r>
          </w:p>
        </w:tc>
      </w:tr>
      <w:tr w:rsidR="006C2981" w:rsidRPr="00E708D4" w14:paraId="30CD3E3E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95972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lastRenderedPageBreak/>
              <w:t>NM301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92F6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MOVIMENTADOR DE ARQUIVO</w:t>
            </w:r>
          </w:p>
        </w:tc>
      </w:tr>
      <w:tr w:rsidR="006C2981" w:rsidRPr="00E708D4" w14:paraId="5DFBE652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99BA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NM302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61CC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TECNICO DE ARQUIVO</w:t>
            </w:r>
          </w:p>
        </w:tc>
      </w:tr>
      <w:tr w:rsidR="006C2981" w:rsidRPr="00E708D4" w14:paraId="55E5BF70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FCFA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NS403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EEB4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ANALISTA DE SISTEMA</w:t>
            </w:r>
          </w:p>
        </w:tc>
      </w:tr>
      <w:tr w:rsidR="006C2981" w:rsidRPr="00E708D4" w14:paraId="40E2708A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E1D0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NS404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D751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ASSISTENTE SOCIAL</w:t>
            </w:r>
          </w:p>
        </w:tc>
      </w:tr>
      <w:tr w:rsidR="006C2981" w:rsidRPr="00E708D4" w14:paraId="7F3CB17F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042EF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NS405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B2CA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BIBLIOTECONOMISTA</w:t>
            </w:r>
          </w:p>
        </w:tc>
      </w:tr>
      <w:tr w:rsidR="006C2981" w:rsidRPr="00E708D4" w14:paraId="50AD45C0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72432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NS406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63BB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BIOLOGO</w:t>
            </w:r>
          </w:p>
        </w:tc>
      </w:tr>
      <w:tr w:rsidR="006C2981" w:rsidRPr="00E708D4" w14:paraId="177E2C11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9BD2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NS407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B4CC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BIOQUIMICO</w:t>
            </w:r>
          </w:p>
        </w:tc>
      </w:tr>
      <w:tr w:rsidR="006C2981" w:rsidRPr="00E708D4" w14:paraId="68D13D14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D489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NS408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790F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CONTADOR</w:t>
            </w:r>
          </w:p>
        </w:tc>
      </w:tr>
      <w:tr w:rsidR="006C2981" w:rsidRPr="00E708D4" w14:paraId="5FE8096C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110F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NS409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3BDE0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ECONOMISTA</w:t>
            </w:r>
          </w:p>
        </w:tc>
      </w:tr>
      <w:tr w:rsidR="006C2981" w:rsidRPr="00E708D4" w14:paraId="67E87B79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BE664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NS410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676C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proofErr w:type="gramStart"/>
            <w:r w:rsidRPr="00E708D4">
              <w:rPr>
                <w:i/>
                <w:iCs/>
                <w:color w:val="000000"/>
                <w:lang w:eastAsia="pt-BR"/>
              </w:rPr>
              <w:t>MEDICO</w:t>
            </w:r>
            <w:proofErr w:type="gramEnd"/>
          </w:p>
        </w:tc>
      </w:tr>
      <w:tr w:rsidR="006C2981" w:rsidRPr="00E708D4" w14:paraId="32D09B60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5CB7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NS411</w:t>
            </w:r>
          </w:p>
        </w:tc>
        <w:tc>
          <w:tcPr>
            <w:tcW w:w="4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B6D6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ODONTOLOGO</w:t>
            </w:r>
          </w:p>
        </w:tc>
      </w:tr>
      <w:tr w:rsidR="006C2981" w:rsidRPr="00E708D4" w14:paraId="696AD712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589FF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NS412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EBA02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PSICOLOGO</w:t>
            </w:r>
          </w:p>
        </w:tc>
      </w:tr>
      <w:tr w:rsidR="006C2981" w:rsidRPr="00E708D4" w14:paraId="2BAAAE93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9B98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NS413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EA69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PEDAGOGO</w:t>
            </w:r>
          </w:p>
        </w:tc>
      </w:tr>
      <w:tr w:rsidR="006C2981" w:rsidRPr="00E708D4" w14:paraId="1E90652B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81990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NS414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99330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QUIMICO</w:t>
            </w:r>
          </w:p>
        </w:tc>
      </w:tr>
      <w:tr w:rsidR="006C2981" w:rsidRPr="00E708D4" w14:paraId="0BA11B82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5D61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NS415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734EC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TECNICO EM COMUNICACAO</w:t>
            </w:r>
          </w:p>
        </w:tc>
      </w:tr>
      <w:tr w:rsidR="006C2981" w:rsidRPr="00E708D4" w14:paraId="547B8626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8F21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NS451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5C281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ENGENHEIRO CIVIL</w:t>
            </w:r>
          </w:p>
        </w:tc>
      </w:tr>
      <w:tr w:rsidR="006C2981" w:rsidRPr="00E708D4" w14:paraId="251955EE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640D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NS452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2343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ENG. SEG. DO TRABALHO</w:t>
            </w:r>
          </w:p>
        </w:tc>
      </w:tr>
      <w:tr w:rsidR="006C2981" w:rsidRPr="00E708D4" w14:paraId="3C8395C7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2574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NS453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B84D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ENGENHEIRO ELETRICISTA</w:t>
            </w:r>
          </w:p>
        </w:tc>
      </w:tr>
      <w:tr w:rsidR="006C2981" w:rsidRPr="00E708D4" w14:paraId="7B283D90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5C85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NS454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36B4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ENGENHEIRO MECANICO</w:t>
            </w:r>
          </w:p>
        </w:tc>
      </w:tr>
      <w:tr w:rsidR="006C2981" w:rsidRPr="00E708D4" w14:paraId="1CBB1B79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EC04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NS455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39DD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ENGENHEIRO QUIMICO</w:t>
            </w:r>
          </w:p>
        </w:tc>
      </w:tr>
      <w:tr w:rsidR="006C2981" w:rsidRPr="00E708D4" w14:paraId="376E03BF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9A6A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NS457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C441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TEC CONST CIVIL</w:t>
            </w:r>
          </w:p>
        </w:tc>
      </w:tr>
      <w:tr w:rsidR="006C2981" w:rsidRPr="00E708D4" w14:paraId="35488AF6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28FD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NS456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57364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GEOLOGO</w:t>
            </w:r>
          </w:p>
        </w:tc>
      </w:tr>
      <w:tr w:rsidR="006C2981" w:rsidRPr="00E708D4" w14:paraId="0862C42C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7CBB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NS491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F2F3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EDUCADOR PARA O LAR</w:t>
            </w:r>
          </w:p>
        </w:tc>
      </w:tr>
      <w:tr w:rsidR="006C2981" w:rsidRPr="00E708D4" w14:paraId="7641EBE9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C7D2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NS492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9878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PROFISSIONAL DE LETRAS</w:t>
            </w:r>
          </w:p>
        </w:tc>
      </w:tr>
      <w:tr w:rsidR="006C2981" w:rsidRPr="00E708D4" w14:paraId="7A5D6304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4329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NS493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6C3A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ENGENHEIRO AGRONOMO</w:t>
            </w:r>
          </w:p>
        </w:tc>
      </w:tr>
      <w:tr w:rsidR="006C2981" w:rsidRPr="00E708D4" w14:paraId="7EDC6137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C7FDF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lastRenderedPageBreak/>
              <w:t>NS494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26BBF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AGENTE DE SANEAMENTO</w:t>
            </w:r>
          </w:p>
        </w:tc>
      </w:tr>
      <w:tr w:rsidR="006C2981" w:rsidRPr="00E708D4" w14:paraId="71019CCE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A6B3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NS495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0477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ANALISTA ADMINISTRATIVO</w:t>
            </w:r>
          </w:p>
        </w:tc>
      </w:tr>
      <w:tr w:rsidR="006C2981" w:rsidRPr="00E708D4" w14:paraId="6427670D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9741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NS496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837F4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ANALISTA QUIMICO</w:t>
            </w:r>
          </w:p>
        </w:tc>
      </w:tr>
      <w:tr w:rsidR="006C2981" w:rsidRPr="00E708D4" w14:paraId="3FDDE343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94EA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NS497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AB92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ASSESSOR DE DIRETORIA</w:t>
            </w:r>
          </w:p>
        </w:tc>
      </w:tr>
      <w:tr w:rsidR="006C2981" w:rsidRPr="00E708D4" w14:paraId="4BBAA480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44FD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NS498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8B8E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ASSESSOR DE PRESIDENCIA</w:t>
            </w:r>
          </w:p>
        </w:tc>
      </w:tr>
      <w:tr w:rsidR="006C2981" w:rsidRPr="00E708D4" w14:paraId="462CAFB8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5A4E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NS499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3388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ASSISTENTE JURIDICO</w:t>
            </w:r>
          </w:p>
        </w:tc>
      </w:tr>
      <w:tr w:rsidR="006C2981" w:rsidRPr="00E708D4" w14:paraId="3E4960E2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DF86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NS500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0FDACB" w14:textId="77777777" w:rsidR="006C2981" w:rsidRPr="00E708D4" w:rsidRDefault="006C2981" w:rsidP="00E708D4">
            <w:pPr>
              <w:jc w:val="center"/>
              <w:rPr>
                <w:b/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ANALISTA DE DESENVOLVIMENTO DE SISTEMA</w:t>
            </w:r>
          </w:p>
        </w:tc>
      </w:tr>
      <w:tr w:rsidR="006C2981" w:rsidRPr="00E708D4" w14:paraId="2458D418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68E5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NS501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5FDAC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DESENHISTA</w:t>
            </w:r>
          </w:p>
        </w:tc>
      </w:tr>
      <w:tr w:rsidR="006C2981" w:rsidRPr="00E708D4" w14:paraId="6D88272A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D615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NS502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CA23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JORNALISTA</w:t>
            </w:r>
          </w:p>
        </w:tc>
      </w:tr>
      <w:tr w:rsidR="006C2981" w:rsidRPr="00E708D4" w14:paraId="031BD4D1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37AE2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NS503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DF70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RELAÇÕES PUBLICAS</w:t>
            </w:r>
          </w:p>
        </w:tc>
      </w:tr>
      <w:tr w:rsidR="006C2981" w:rsidRPr="00E708D4" w14:paraId="08334D41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00BC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NS504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181F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DESIGNER GRAFICO</w:t>
            </w:r>
          </w:p>
        </w:tc>
      </w:tr>
      <w:tr w:rsidR="006C2981" w:rsidRPr="00E708D4" w14:paraId="3B5AD89E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7616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NS505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0550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 xml:space="preserve">ENG DE SEG DO TRABALHO </w:t>
            </w:r>
          </w:p>
        </w:tc>
      </w:tr>
      <w:tr w:rsidR="006C2981" w:rsidRPr="00E708D4" w14:paraId="4F0DBF26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4EE8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NS506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AF95AC" w14:textId="77777777" w:rsidR="006C2981" w:rsidRPr="00E708D4" w:rsidRDefault="006C2981" w:rsidP="00E708D4">
            <w:pPr>
              <w:jc w:val="center"/>
              <w:rPr>
                <w:b/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ANALISTA JURIDICO</w:t>
            </w:r>
          </w:p>
        </w:tc>
      </w:tr>
      <w:tr w:rsidR="006C2981" w:rsidRPr="00E708D4" w14:paraId="7C3EC456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B029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NS507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E9F36" w14:textId="77777777" w:rsidR="006C2981" w:rsidRPr="00E708D4" w:rsidRDefault="006C2981" w:rsidP="00E708D4">
            <w:pPr>
              <w:jc w:val="center"/>
              <w:rPr>
                <w:b/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ANALISTA DE MARKETING</w:t>
            </w:r>
          </w:p>
        </w:tc>
      </w:tr>
      <w:tr w:rsidR="006C2981" w:rsidRPr="00E708D4" w14:paraId="224CDEA3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F22D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NS508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82E80" w14:textId="77777777" w:rsidR="006C2981" w:rsidRPr="00E708D4" w:rsidRDefault="006C2981" w:rsidP="00E708D4">
            <w:pPr>
              <w:jc w:val="center"/>
              <w:rPr>
                <w:b/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ANALISTA DE DP</w:t>
            </w:r>
          </w:p>
        </w:tc>
      </w:tr>
      <w:tr w:rsidR="006C2981" w:rsidRPr="00E708D4" w14:paraId="561DC69F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5C9AF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740C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TECNICO EM HARDWARE</w:t>
            </w:r>
          </w:p>
        </w:tc>
      </w:tr>
      <w:tr w:rsidR="006C2981" w:rsidRPr="00E708D4" w14:paraId="667FF787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9ACE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CA-01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B36B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CONSELHO ADMINISTRATIVO</w:t>
            </w:r>
          </w:p>
        </w:tc>
      </w:tr>
      <w:tr w:rsidR="006C2981" w:rsidRPr="00E708D4" w14:paraId="528879F6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7F472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CF-01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79A3A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CONSELHO FISCAL</w:t>
            </w:r>
          </w:p>
        </w:tc>
      </w:tr>
      <w:tr w:rsidR="006C2981" w:rsidRPr="00E708D4" w14:paraId="2B0CEB93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BBDF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ND.05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3804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DIRETOR ADMIN/FINANCEIRO</w:t>
            </w:r>
          </w:p>
        </w:tc>
      </w:tr>
      <w:tr w:rsidR="006C2981" w:rsidRPr="00E708D4" w14:paraId="5D433EE5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640B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NB222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C9B6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AUXILIAR ADMINIST.II</w:t>
            </w:r>
          </w:p>
        </w:tc>
      </w:tr>
      <w:tr w:rsidR="006C2981" w:rsidRPr="00E708D4" w14:paraId="6CCC87EA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0CE0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NS400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CBF8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ARQUITETO</w:t>
            </w:r>
          </w:p>
        </w:tc>
      </w:tr>
      <w:tr w:rsidR="006C2981" w:rsidRPr="00E708D4" w14:paraId="5CE52E7B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70F1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B0BE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TECNICO DE NIVEL MEDIO</w:t>
            </w:r>
          </w:p>
        </w:tc>
      </w:tr>
      <w:tr w:rsidR="006C2981" w:rsidRPr="00E708D4" w14:paraId="34414E93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5050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NS494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F411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TECNICO NIVEL SUPERIOR I</w:t>
            </w:r>
          </w:p>
        </w:tc>
      </w:tr>
      <w:tr w:rsidR="006C2981" w:rsidRPr="00E708D4" w14:paraId="0C2ABBEC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025D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NS495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93534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TECNICO NIVEL SUPERIOR II</w:t>
            </w:r>
          </w:p>
        </w:tc>
      </w:tr>
      <w:tr w:rsidR="006C2981" w:rsidRPr="00E708D4" w14:paraId="0347FF1D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810C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NS496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82CB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TEC.NIVEL SUPERIOR III</w:t>
            </w:r>
          </w:p>
        </w:tc>
      </w:tr>
      <w:tr w:rsidR="006C2981" w:rsidRPr="00E708D4" w14:paraId="4D97A866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2A97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lastRenderedPageBreak/>
              <w:t>NM314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C215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TECNICO DE NIVEL MEDIO I</w:t>
            </w:r>
          </w:p>
        </w:tc>
      </w:tr>
      <w:tr w:rsidR="006C2981" w:rsidRPr="00E708D4" w14:paraId="22BFC00D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427E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NM315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B6A0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TECNICO DE NIVEL MEDIO II</w:t>
            </w:r>
          </w:p>
        </w:tc>
      </w:tr>
      <w:tr w:rsidR="006C2981" w:rsidRPr="00E708D4" w14:paraId="410362C0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771F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NA111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BCFE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AUX DE SERVICOS GERAIS II</w:t>
            </w:r>
          </w:p>
        </w:tc>
      </w:tr>
      <w:tr w:rsidR="006C2981" w:rsidRPr="00E708D4" w14:paraId="6D140E87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F0426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NS497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15844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TEC.NIVEL SUPERIOR IV</w:t>
            </w:r>
          </w:p>
        </w:tc>
      </w:tr>
      <w:tr w:rsidR="006C2981" w:rsidRPr="00E708D4" w14:paraId="45D6C080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7E4B7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NS498</w:t>
            </w:r>
          </w:p>
        </w:tc>
        <w:tc>
          <w:tcPr>
            <w:tcW w:w="4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259A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TEC.NIVEL SUPERIOR V</w:t>
            </w:r>
          </w:p>
        </w:tc>
      </w:tr>
      <w:tr w:rsidR="006C2981" w:rsidRPr="00E708D4" w14:paraId="2548FF46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3BDFF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NS499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CD520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TEC.NIVEL SUPERIOR VI</w:t>
            </w:r>
          </w:p>
        </w:tc>
      </w:tr>
      <w:tr w:rsidR="006C2981" w:rsidRPr="00E708D4" w14:paraId="491E4089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5E150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NA112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1C5C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VIGILANTE I</w:t>
            </w:r>
          </w:p>
        </w:tc>
      </w:tr>
      <w:tr w:rsidR="006C2981" w:rsidRPr="00E708D4" w14:paraId="308C9B3E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9E934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NB200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5A80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AUXILIAR ADMINISTRATIVO I</w:t>
            </w:r>
          </w:p>
        </w:tc>
      </w:tr>
      <w:tr w:rsidR="006C2981" w:rsidRPr="00E708D4" w14:paraId="66A2374B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C6CE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NM316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B5394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ASSIST.ADMINISTRATIVO I</w:t>
            </w:r>
          </w:p>
        </w:tc>
      </w:tr>
      <w:tr w:rsidR="006C2981" w:rsidRPr="00E708D4" w14:paraId="38169439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032F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NM317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08EE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ASSIST.ADMINISTRATIVO II</w:t>
            </w:r>
          </w:p>
        </w:tc>
      </w:tr>
      <w:tr w:rsidR="006C2981" w:rsidRPr="00E708D4" w14:paraId="69085164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412EF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NM318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4896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ASSIST.ADMINISTRATIVO III</w:t>
            </w:r>
          </w:p>
        </w:tc>
      </w:tr>
      <w:tr w:rsidR="006C2981" w:rsidRPr="00E708D4" w14:paraId="11F7C8A5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757C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NM319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F16B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TEC. DE NIVEL MEDIO III</w:t>
            </w:r>
          </w:p>
        </w:tc>
      </w:tr>
      <w:tr w:rsidR="006C2981" w:rsidRPr="00E708D4" w14:paraId="4568E74A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92B12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MN320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6362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AUX DE MANUT PREDIAL</w:t>
            </w:r>
          </w:p>
        </w:tc>
      </w:tr>
      <w:tr w:rsidR="006C2981" w:rsidRPr="00E708D4" w14:paraId="3C3AE506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DC94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NM321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FF9B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b/>
                <w:i/>
                <w:iCs/>
                <w:color w:val="000000"/>
                <w:lang w:eastAsia="pt-BR"/>
              </w:rPr>
              <w:t>TÉCNICO QUIMICO</w:t>
            </w:r>
          </w:p>
        </w:tc>
      </w:tr>
      <w:tr w:rsidR="006C2981" w:rsidRPr="00E708D4" w14:paraId="11B5F04B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0FC5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QS500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D2AF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ENGENHEIRO ELETRICISTA</w:t>
            </w:r>
          </w:p>
        </w:tc>
      </w:tr>
      <w:tr w:rsidR="006C2981" w:rsidRPr="00E708D4" w14:paraId="33A23982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02752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QS501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11F7F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ENGENHEIRO ELETRONICO</w:t>
            </w:r>
          </w:p>
        </w:tc>
      </w:tr>
      <w:tr w:rsidR="006C2981" w:rsidRPr="00E708D4" w14:paraId="3EF71C1E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4F90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QM320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37D3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TECNICO EM ELETRONICA</w:t>
            </w:r>
          </w:p>
        </w:tc>
      </w:tr>
      <w:tr w:rsidR="006C2981" w:rsidRPr="00E708D4" w14:paraId="2217BF30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E77C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QM321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5CEB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MECANICO INDUSTRIAL</w:t>
            </w:r>
          </w:p>
        </w:tc>
      </w:tr>
      <w:tr w:rsidR="006C2981" w:rsidRPr="00E708D4" w14:paraId="02D26D2B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E483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QM322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52D2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TECNICO ELETRICISTA</w:t>
            </w:r>
          </w:p>
        </w:tc>
      </w:tr>
      <w:tr w:rsidR="006C2981" w:rsidRPr="00E708D4" w14:paraId="08098345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2B3F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F883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TECNICO LABORATORISTA</w:t>
            </w:r>
          </w:p>
        </w:tc>
      </w:tr>
      <w:tr w:rsidR="006C2981" w:rsidRPr="00E708D4" w14:paraId="3405341B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DA702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QM324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FCF9B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OPERADOR DE TANQUE DOSAG</w:t>
            </w:r>
          </w:p>
        </w:tc>
      </w:tr>
      <w:tr w:rsidR="006C2981" w:rsidRPr="00E708D4" w14:paraId="7C0264F3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CBA10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QM325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AD1E0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OPERADOR DE EMPILHADEIRA</w:t>
            </w:r>
          </w:p>
        </w:tc>
      </w:tr>
      <w:tr w:rsidR="006C2981" w:rsidRPr="00E708D4" w14:paraId="7F6F78E8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7B1BF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QM327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A9C6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OPERADOR DE ENVASADORA</w:t>
            </w:r>
          </w:p>
        </w:tc>
      </w:tr>
      <w:tr w:rsidR="006C2981" w:rsidRPr="00E708D4" w14:paraId="2192C667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E4A6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QM328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A120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OPERADOR DE EMBALAGEM</w:t>
            </w:r>
          </w:p>
        </w:tc>
      </w:tr>
      <w:tr w:rsidR="006C2981" w:rsidRPr="00E708D4" w14:paraId="571A102E" w14:textId="77777777" w:rsidTr="00E708D4">
        <w:trPr>
          <w:trHeight w:val="300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21CE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QM326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ADE2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SECRETARIA</w:t>
            </w:r>
          </w:p>
        </w:tc>
      </w:tr>
      <w:tr w:rsidR="006C2981" w:rsidRPr="00E708D4" w14:paraId="22CD960B" w14:textId="77777777" w:rsidTr="00E708D4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B988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lastRenderedPageBreak/>
              <w:t>QA113</w:t>
            </w:r>
          </w:p>
        </w:tc>
        <w:tc>
          <w:tcPr>
            <w:tcW w:w="4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6D7B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AUXILIAR DE SERV.GERAIS</w:t>
            </w:r>
          </w:p>
        </w:tc>
      </w:tr>
      <w:tr w:rsidR="006C2981" w:rsidRPr="00E708D4" w14:paraId="37A20FE1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1D77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QS500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40EA2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ENGENHEIRO ELETRICISTA</w:t>
            </w:r>
          </w:p>
        </w:tc>
      </w:tr>
      <w:tr w:rsidR="006C2981" w:rsidRPr="00E708D4" w14:paraId="5A8B4C06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7F8F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QS501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6E77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ENGENHEIRO ELETRONICOI</w:t>
            </w:r>
          </w:p>
        </w:tc>
      </w:tr>
      <w:tr w:rsidR="006C2981" w:rsidRPr="00E708D4" w14:paraId="51125F85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06310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QM320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5315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TECNICO EM ELETRONICA</w:t>
            </w:r>
          </w:p>
        </w:tc>
      </w:tr>
      <w:tr w:rsidR="006C2981" w:rsidRPr="00E708D4" w14:paraId="616762D6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762C2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QM321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4867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MECANICO</w:t>
            </w:r>
          </w:p>
        </w:tc>
      </w:tr>
      <w:tr w:rsidR="006C2981" w:rsidRPr="00E708D4" w14:paraId="09B23C91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7A340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QM322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4EC397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TECNICO ELETRICISTA</w:t>
            </w:r>
          </w:p>
        </w:tc>
      </w:tr>
      <w:tr w:rsidR="006C2981" w:rsidRPr="00E708D4" w14:paraId="62218AE5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A4FCF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QM323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4767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TECNICO LABORATORISTA</w:t>
            </w:r>
          </w:p>
        </w:tc>
      </w:tr>
      <w:tr w:rsidR="006C2981" w:rsidRPr="00E708D4" w14:paraId="353BF713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A60F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QM324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69B2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OPERADOR DE TANQUE DOSAG</w:t>
            </w:r>
          </w:p>
        </w:tc>
      </w:tr>
      <w:tr w:rsidR="006C2981" w:rsidRPr="00E708D4" w14:paraId="34B8AA86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252B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QM325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AB3262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OPERADOR DE EMPILHADEIRA</w:t>
            </w:r>
          </w:p>
        </w:tc>
      </w:tr>
      <w:tr w:rsidR="006C2981" w:rsidRPr="00E708D4" w14:paraId="53A2BCAD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72B71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QM326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7A49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ALMOXARIFE</w:t>
            </w:r>
          </w:p>
        </w:tc>
      </w:tr>
      <w:tr w:rsidR="006C2981" w:rsidRPr="00E708D4" w14:paraId="60FE75CA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D281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QA113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8D69F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AUXILIAR DE SERV.GERAIS</w:t>
            </w:r>
          </w:p>
        </w:tc>
      </w:tr>
      <w:tr w:rsidR="006C2981" w:rsidRPr="00E708D4" w14:paraId="27AE4130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9B30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QM327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5FBE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BOMBEIRO VOLANTE</w:t>
            </w:r>
          </w:p>
        </w:tc>
      </w:tr>
      <w:tr w:rsidR="006C2981" w:rsidRPr="00E708D4" w14:paraId="5E20BF4A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7879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QM313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A35D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TECINO NIVEL MEDIO I</w:t>
            </w:r>
          </w:p>
        </w:tc>
      </w:tr>
      <w:tr w:rsidR="006C2981" w:rsidRPr="00E708D4" w14:paraId="441EEF87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7649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QM328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A74C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AJUDANTE DE ELETRICISTA</w:t>
            </w:r>
          </w:p>
        </w:tc>
      </w:tr>
      <w:tr w:rsidR="006C2981" w:rsidRPr="00E708D4" w14:paraId="474F2139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7E3D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QM329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C61C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AJUDANTE DE MECANCICO</w:t>
            </w:r>
          </w:p>
        </w:tc>
      </w:tr>
      <w:tr w:rsidR="006C2981" w:rsidRPr="00E708D4" w14:paraId="0C03F495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A681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QM330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7354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ELETRICISTA</w:t>
            </w:r>
          </w:p>
        </w:tc>
      </w:tr>
      <w:tr w:rsidR="006C2981" w:rsidRPr="00E708D4" w14:paraId="7D5616C1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AC16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QM332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AA55A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TECNICO MECANICO</w:t>
            </w:r>
          </w:p>
        </w:tc>
      </w:tr>
      <w:tr w:rsidR="006C2981" w:rsidRPr="00E708D4" w14:paraId="2F9D9526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3D8A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QS502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A95B2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ENGENHEIRO ELETRONICO II</w:t>
            </w:r>
          </w:p>
        </w:tc>
      </w:tr>
      <w:tr w:rsidR="006C2981" w:rsidRPr="00E708D4" w14:paraId="62688771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F913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QS503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2F6F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ENGENHEIRO CIVIL</w:t>
            </w:r>
          </w:p>
        </w:tc>
      </w:tr>
      <w:tr w:rsidR="006C2981" w:rsidRPr="00E708D4" w14:paraId="717A4E00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0D89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QM331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2BB5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ENCANADOR CALDEREIRO</w:t>
            </w:r>
          </w:p>
        </w:tc>
      </w:tr>
      <w:tr w:rsidR="006C2981" w:rsidRPr="00E708D4" w14:paraId="4480E622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F3BD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QM333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70828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OPERADOR DE ELEVATORIA</w:t>
            </w:r>
          </w:p>
        </w:tc>
      </w:tr>
      <w:tr w:rsidR="006C2981" w:rsidRPr="00E708D4" w14:paraId="31CC858B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98D15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QS504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6133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QUIMICO</w:t>
            </w:r>
          </w:p>
        </w:tc>
      </w:tr>
      <w:tr w:rsidR="006C2981" w:rsidRPr="00E708D4" w14:paraId="374E9247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BE770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QS505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A612B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ENGENHEIRO MECANICO I</w:t>
            </w:r>
          </w:p>
        </w:tc>
      </w:tr>
      <w:tr w:rsidR="006C2981" w:rsidRPr="00E708D4" w14:paraId="76A12077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E779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QA112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EFF3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AUXILIAR ADMINISTRATIVO</w:t>
            </w:r>
          </w:p>
        </w:tc>
      </w:tr>
      <w:tr w:rsidR="006C2981" w:rsidRPr="00E708D4" w14:paraId="4A504FBE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676660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QM314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CF2F2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TECNICO DE NIVEL MEDIO II</w:t>
            </w:r>
          </w:p>
        </w:tc>
      </w:tr>
      <w:tr w:rsidR="006C2981" w:rsidRPr="00E708D4" w14:paraId="0F572B18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019F2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lastRenderedPageBreak/>
              <w:t>QM315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01E4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 DE NIVEL MEDIO III</w:t>
            </w:r>
          </w:p>
        </w:tc>
      </w:tr>
      <w:tr w:rsidR="006C2981" w:rsidRPr="00E708D4" w14:paraId="22C3B988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CF74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QS506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67A0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ENGENHEIRO MECANICO II</w:t>
            </w:r>
          </w:p>
        </w:tc>
      </w:tr>
      <w:tr w:rsidR="006C2981" w:rsidRPr="00E708D4" w14:paraId="11267E3C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15439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QA114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F8E2ED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MOTORISTA</w:t>
            </w:r>
          </w:p>
        </w:tc>
      </w:tr>
      <w:tr w:rsidR="006C2981" w:rsidRPr="00E708D4" w14:paraId="697B6451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57900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QM334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FA72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TECNICO ESPECIALISTA</w:t>
            </w:r>
          </w:p>
        </w:tc>
      </w:tr>
      <w:tr w:rsidR="006C2981" w:rsidRPr="00E708D4" w14:paraId="0C86CBA9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474A2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QS507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B3256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ENGENHEIRO DE AUTOMACAO</w:t>
            </w:r>
          </w:p>
        </w:tc>
      </w:tr>
      <w:tr w:rsidR="006C2981" w:rsidRPr="00E708D4" w14:paraId="348C7CCC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FD1A3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QS508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A196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ENG CIVIL PROJETISTA</w:t>
            </w:r>
          </w:p>
        </w:tc>
      </w:tr>
      <w:tr w:rsidR="006C2981" w:rsidRPr="00E708D4" w14:paraId="2F8BC48C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C80F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QS509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B676E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 xml:space="preserve">ENG DE CONTROLE E AUTOMOÇÃO </w:t>
            </w:r>
          </w:p>
        </w:tc>
      </w:tr>
      <w:tr w:rsidR="006C2981" w:rsidRPr="00E708D4" w14:paraId="0AAD3BA3" w14:textId="77777777" w:rsidTr="00E708D4">
        <w:trPr>
          <w:trHeight w:val="300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003C1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QS510</w:t>
            </w:r>
          </w:p>
        </w:tc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CD53C" w14:textId="77777777" w:rsidR="006C2981" w:rsidRPr="00E708D4" w:rsidRDefault="006C2981" w:rsidP="00E708D4">
            <w:pPr>
              <w:jc w:val="center"/>
              <w:rPr>
                <w:i/>
                <w:iCs/>
                <w:color w:val="000000"/>
                <w:lang w:eastAsia="pt-BR"/>
              </w:rPr>
            </w:pPr>
            <w:r w:rsidRPr="00E708D4">
              <w:rPr>
                <w:i/>
                <w:iCs/>
                <w:color w:val="000000"/>
                <w:lang w:eastAsia="pt-BR"/>
              </w:rPr>
              <w:t>ENGENHEIRO AMBIENTAL</w:t>
            </w:r>
          </w:p>
        </w:tc>
      </w:tr>
    </w:tbl>
    <w:p w14:paraId="7F672254" w14:textId="63CBB2F9" w:rsidR="00BE579B" w:rsidRPr="006C2981" w:rsidRDefault="00E708D4" w:rsidP="006C2981">
      <w:r>
        <w:br w:type="textWrapping" w:clear="all"/>
      </w:r>
    </w:p>
    <w:sectPr w:rsidR="00BE579B" w:rsidRPr="006C2981" w:rsidSect="008A597D">
      <w:headerReference w:type="default" r:id="rId7"/>
      <w:footerReference w:type="default" r:id="rId8"/>
      <w:pgSz w:w="11906" w:h="16838"/>
      <w:pgMar w:top="1560" w:right="1701" w:bottom="212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7C6895" w14:textId="77777777" w:rsidR="00C01101" w:rsidRDefault="00C01101" w:rsidP="00F94EB2">
      <w:pPr>
        <w:spacing w:after="0" w:line="240" w:lineRule="auto"/>
      </w:pPr>
      <w:r>
        <w:separator/>
      </w:r>
    </w:p>
  </w:endnote>
  <w:endnote w:type="continuationSeparator" w:id="0">
    <w:p w14:paraId="1E842118" w14:textId="77777777" w:rsidR="00C01101" w:rsidRDefault="00C01101" w:rsidP="00F94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41628" w14:textId="6E5813F3" w:rsidR="00F94EB2" w:rsidRPr="00F94EB2" w:rsidRDefault="0079625F" w:rsidP="00F94EB2">
    <w:pPr>
      <w:pStyle w:val="Rodap"/>
      <w:rPr>
        <w:rFonts w:ascii="Montserrat" w:hAnsi="Montserrat"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DA8D171" wp14:editId="362BD308">
          <wp:simplePos x="0" y="0"/>
          <wp:positionH relativeFrom="column">
            <wp:posOffset>3561715</wp:posOffset>
          </wp:positionH>
          <wp:positionV relativeFrom="paragraph">
            <wp:posOffset>-587375</wp:posOffset>
          </wp:positionV>
          <wp:extent cx="2506980" cy="455930"/>
          <wp:effectExtent l="0" t="0" r="0" b="0"/>
          <wp:wrapNone/>
          <wp:docPr id="379813434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6980" cy="455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40E6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0779B23" wp14:editId="154FAE9B">
              <wp:simplePos x="0" y="0"/>
              <wp:positionH relativeFrom="margin">
                <wp:posOffset>-670560</wp:posOffset>
              </wp:positionH>
              <wp:positionV relativeFrom="paragraph">
                <wp:posOffset>-682625</wp:posOffset>
              </wp:positionV>
              <wp:extent cx="1990725" cy="876300"/>
              <wp:effectExtent l="0" t="0" r="0" b="0"/>
              <wp:wrapSquare wrapText="bothSides"/>
              <wp:docPr id="1236740038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725" cy="876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6BCBAF" w14:textId="1EC9AAF5" w:rsidR="00263732" w:rsidRPr="00263732" w:rsidRDefault="00240136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 xml:space="preserve">e-mail </w:t>
                          </w:r>
                          <w:r w:rsidR="00E51A9E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gerha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@</w:t>
                          </w:r>
                          <w:r w:rsidR="00CA3E55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cosama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.am.gov.br</w:t>
                          </w:r>
                        </w:p>
                        <w:p w14:paraId="7D71EBBC" w14:textId="00B9B21B" w:rsidR="00CA3E55" w:rsidRDefault="00CA3E55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Fone</w:t>
                          </w:r>
                          <w:r w:rsidR="00AE1969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:</w:t>
                          </w:r>
                          <w:r w:rsidR="008A429F" w:rsidRPr="008A429F">
                            <w:t xml:space="preserve"> </w:t>
                          </w:r>
                          <w:r w:rsidR="008A429F" w:rsidRP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(92)</w:t>
                          </w:r>
                          <w:r w:rsid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 xml:space="preserve"> </w:t>
                          </w:r>
                          <w:r w:rsidR="008A429F" w:rsidRP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98488-3144</w:t>
                          </w:r>
                        </w:p>
                        <w:p w14:paraId="166D928C" w14:textId="0BC3A8B9" w:rsidR="00CA3E55" w:rsidRPr="001345B7" w:rsidRDefault="00CA3E55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F3864"/>
                              <w:sz w:val="14"/>
                              <w:szCs w:val="18"/>
                            </w:rPr>
                          </w:pP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Rua 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General</w:t>
                          </w: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Miranda Reis, </w:t>
                          </w:r>
                          <w:proofErr w:type="gramStart"/>
                          <w:r w:rsidR="003F1CC9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05 </w:t>
                          </w: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–</w:t>
                          </w:r>
                          <w:proofErr w:type="gramEnd"/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Adrianópolis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/ </w:t>
                          </w:r>
                          <w:proofErr w:type="spellStart"/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Conj.Celetramazon</w:t>
                          </w:r>
                          <w:proofErr w:type="spellEnd"/>
                        </w:p>
                        <w:p w14:paraId="049BB318" w14:textId="77777777" w:rsidR="00263732" w:rsidRPr="00263732" w:rsidRDefault="00263732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Manaus - AM</w:t>
                          </w:r>
                        </w:p>
                        <w:p w14:paraId="643255F7" w14:textId="77777777" w:rsidR="00263732" w:rsidRPr="00263732" w:rsidRDefault="00F85539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CEP: 69057-32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779B23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-52.8pt;margin-top:-53.75pt;width:156.75pt;height:69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" filled="f" stroked="f">
              <v:textbox>
                <w:txbxContent>
                  <w:p w14:paraId="776BCBAF" w14:textId="1EC9AAF5" w:rsidR="00263732" w:rsidRPr="00263732" w:rsidRDefault="00240136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 xml:space="preserve">e-mail </w:t>
                    </w:r>
                    <w:r w:rsidR="00E51A9E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gerha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@</w:t>
                    </w:r>
                    <w:r w:rsidR="00CA3E55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cosama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.am.gov.br</w:t>
                    </w:r>
                  </w:p>
                  <w:p w14:paraId="7D71EBBC" w14:textId="00B9B21B" w:rsidR="00CA3E55" w:rsidRDefault="00CA3E55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Fone</w:t>
                    </w:r>
                    <w:r w:rsidR="00AE1969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:</w:t>
                    </w:r>
                    <w:r w:rsidR="008A429F" w:rsidRPr="008A429F">
                      <w:t xml:space="preserve"> </w:t>
                    </w:r>
                    <w:r w:rsidR="008A429F" w:rsidRP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(92)</w:t>
                    </w:r>
                    <w:r w:rsid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 xml:space="preserve"> </w:t>
                    </w:r>
                    <w:r w:rsidR="008A429F" w:rsidRP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98488-3144</w:t>
                    </w:r>
                  </w:p>
                  <w:p w14:paraId="166D928C" w14:textId="0BC3A8B9" w:rsidR="00CA3E55" w:rsidRPr="001345B7" w:rsidRDefault="00CA3E55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F3864"/>
                        <w:sz w:val="14"/>
                        <w:szCs w:val="18"/>
                      </w:rPr>
                    </w:pP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Rua 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General</w:t>
                    </w: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Miranda Reis, </w:t>
                    </w:r>
                    <w:proofErr w:type="gramStart"/>
                    <w:r w:rsidR="003F1CC9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05 </w:t>
                    </w: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–</w:t>
                    </w:r>
                    <w:proofErr w:type="gramEnd"/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Adrianópolis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/ </w:t>
                    </w:r>
                    <w:proofErr w:type="spellStart"/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Conj.Celetramazon</w:t>
                    </w:r>
                    <w:proofErr w:type="spellEnd"/>
                  </w:p>
                  <w:p w14:paraId="049BB318" w14:textId="77777777" w:rsidR="00263732" w:rsidRPr="00263732" w:rsidRDefault="00263732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Manaus - AM</w:t>
                    </w:r>
                  </w:p>
                  <w:p w14:paraId="643255F7" w14:textId="77777777" w:rsidR="00263732" w:rsidRPr="00263732" w:rsidRDefault="00F85539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CEP: 69057-32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F94EB2" w:rsidRPr="001345B7">
      <w:rPr>
        <w:rFonts w:ascii="Montserrat" w:hAnsi="Montserrat"/>
        <w:caps/>
        <w:color w:val="4472C4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69FE90" w14:textId="77777777" w:rsidR="00C01101" w:rsidRDefault="00C01101" w:rsidP="00F94EB2">
      <w:pPr>
        <w:spacing w:after="0" w:line="240" w:lineRule="auto"/>
      </w:pPr>
      <w:r>
        <w:separator/>
      </w:r>
    </w:p>
  </w:footnote>
  <w:footnote w:type="continuationSeparator" w:id="0">
    <w:p w14:paraId="0CC29BFB" w14:textId="77777777" w:rsidR="00C01101" w:rsidRDefault="00C01101" w:rsidP="00F94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BFF53" w14:textId="4545877F" w:rsidR="00164972" w:rsidRDefault="00462783">
    <w:pPr>
      <w:pStyle w:val="Cabealho"/>
    </w:pPr>
    <w:r>
      <w:rPr>
        <w:noProof/>
      </w:rPr>
      <w:drawing>
        <wp:anchor distT="0" distB="0" distL="114300" distR="114300" simplePos="0" relativeHeight="251659776" behindDoc="0" locked="0" layoutInCell="1" hidden="0" allowOverlap="1" wp14:anchorId="176BFD50" wp14:editId="588FC1C1">
          <wp:simplePos x="0" y="0"/>
          <wp:positionH relativeFrom="column">
            <wp:posOffset>1504315</wp:posOffset>
          </wp:positionH>
          <wp:positionV relativeFrom="paragraph">
            <wp:posOffset>-95836</wp:posOffset>
          </wp:positionV>
          <wp:extent cx="2242008" cy="583660"/>
          <wp:effectExtent l="0" t="0" r="6350" b="6985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008" cy="583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E85954"/>
    <w:multiLevelType w:val="hybridMultilevel"/>
    <w:tmpl w:val="E8B40096"/>
    <w:lvl w:ilvl="0" w:tplc="67DE0FC8">
      <w:start w:val="1"/>
      <w:numFmt w:val="upperRoman"/>
      <w:lvlText w:val="%1."/>
      <w:lvlJc w:val="left"/>
      <w:rPr>
        <w:rFonts w:eastAsia="Calibri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0D23E5"/>
    <w:multiLevelType w:val="hybridMultilevel"/>
    <w:tmpl w:val="8B7C88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E74AA"/>
    <w:multiLevelType w:val="hybridMultilevel"/>
    <w:tmpl w:val="2912062E"/>
    <w:lvl w:ilvl="0" w:tplc="0416000F">
      <w:start w:val="1"/>
      <w:numFmt w:val="decimal"/>
      <w:lvlText w:val="%1."/>
      <w:lvlJc w:val="left"/>
      <w:pPr>
        <w:ind w:left="2202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0C4B0A"/>
    <w:multiLevelType w:val="hybridMultilevel"/>
    <w:tmpl w:val="139A59E2"/>
    <w:lvl w:ilvl="0" w:tplc="041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797870">
    <w:abstractNumId w:val="1"/>
  </w:num>
  <w:num w:numId="2" w16cid:durableId="974678775">
    <w:abstractNumId w:val="0"/>
  </w:num>
  <w:num w:numId="3" w16cid:durableId="227691946">
    <w:abstractNumId w:val="2"/>
  </w:num>
  <w:num w:numId="4" w16cid:durableId="1974478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72"/>
    <w:rsid w:val="000042CB"/>
    <w:rsid w:val="000927D4"/>
    <w:rsid w:val="000B3187"/>
    <w:rsid w:val="000E4A84"/>
    <w:rsid w:val="00122561"/>
    <w:rsid w:val="001345B7"/>
    <w:rsid w:val="001507D8"/>
    <w:rsid w:val="00156511"/>
    <w:rsid w:val="00160C4B"/>
    <w:rsid w:val="00164972"/>
    <w:rsid w:val="00197BB4"/>
    <w:rsid w:val="001C5494"/>
    <w:rsid w:val="001D25EE"/>
    <w:rsid w:val="001F7E99"/>
    <w:rsid w:val="00240136"/>
    <w:rsid w:val="00263732"/>
    <w:rsid w:val="002C1014"/>
    <w:rsid w:val="0033770A"/>
    <w:rsid w:val="003D4D3D"/>
    <w:rsid w:val="003F1CC9"/>
    <w:rsid w:val="003F7F42"/>
    <w:rsid w:val="004040E6"/>
    <w:rsid w:val="004417BF"/>
    <w:rsid w:val="00452D1C"/>
    <w:rsid w:val="00462783"/>
    <w:rsid w:val="004701B1"/>
    <w:rsid w:val="00492B89"/>
    <w:rsid w:val="004C2B15"/>
    <w:rsid w:val="004C5FB4"/>
    <w:rsid w:val="004F6620"/>
    <w:rsid w:val="00530798"/>
    <w:rsid w:val="005605F7"/>
    <w:rsid w:val="0056397D"/>
    <w:rsid w:val="005A19EB"/>
    <w:rsid w:val="0060361F"/>
    <w:rsid w:val="006A79E9"/>
    <w:rsid w:val="006C2981"/>
    <w:rsid w:val="0074102E"/>
    <w:rsid w:val="00756BEC"/>
    <w:rsid w:val="00777D08"/>
    <w:rsid w:val="0078503F"/>
    <w:rsid w:val="0079625F"/>
    <w:rsid w:val="007E78E5"/>
    <w:rsid w:val="00805F86"/>
    <w:rsid w:val="00873EDD"/>
    <w:rsid w:val="008A429F"/>
    <w:rsid w:val="008A597D"/>
    <w:rsid w:val="008D56D2"/>
    <w:rsid w:val="00917A2F"/>
    <w:rsid w:val="009253F6"/>
    <w:rsid w:val="00930177"/>
    <w:rsid w:val="00997994"/>
    <w:rsid w:val="009B1D89"/>
    <w:rsid w:val="009C1263"/>
    <w:rsid w:val="00A35105"/>
    <w:rsid w:val="00A72538"/>
    <w:rsid w:val="00AE1969"/>
    <w:rsid w:val="00B60ADE"/>
    <w:rsid w:val="00B91D48"/>
    <w:rsid w:val="00BA328C"/>
    <w:rsid w:val="00BB1121"/>
    <w:rsid w:val="00BE579B"/>
    <w:rsid w:val="00C01101"/>
    <w:rsid w:val="00C52677"/>
    <w:rsid w:val="00C83C13"/>
    <w:rsid w:val="00CA3E55"/>
    <w:rsid w:val="00D21D6A"/>
    <w:rsid w:val="00D3193B"/>
    <w:rsid w:val="00D31E7B"/>
    <w:rsid w:val="00D61DC1"/>
    <w:rsid w:val="00D843A2"/>
    <w:rsid w:val="00E14E81"/>
    <w:rsid w:val="00E305D0"/>
    <w:rsid w:val="00E51A9E"/>
    <w:rsid w:val="00E54521"/>
    <w:rsid w:val="00E708D4"/>
    <w:rsid w:val="00EB6574"/>
    <w:rsid w:val="00EF6701"/>
    <w:rsid w:val="00F23207"/>
    <w:rsid w:val="00F85539"/>
    <w:rsid w:val="00F94EB2"/>
    <w:rsid w:val="00FE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6D8EC"/>
  <w15:chartTrackingRefBased/>
  <w15:docId w15:val="{FA364105-11AE-4931-8B0E-5E502905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B89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156511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94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4EB2"/>
  </w:style>
  <w:style w:type="paragraph" w:styleId="Rodap">
    <w:name w:val="footer"/>
    <w:basedOn w:val="Normal"/>
    <w:link w:val="RodapChar"/>
    <w:uiPriority w:val="99"/>
    <w:unhideWhenUsed/>
    <w:rsid w:val="00F94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4EB2"/>
  </w:style>
  <w:style w:type="paragraph" w:styleId="PargrafodaLista">
    <w:name w:val="List Paragraph"/>
    <w:basedOn w:val="Normal"/>
    <w:uiPriority w:val="99"/>
    <w:qFormat/>
    <w:rsid w:val="0026373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2B8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link w:val="Ttulo1"/>
    <w:uiPriority w:val="9"/>
    <w:rsid w:val="00156511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8A597D"/>
    <w:pPr>
      <w:widowControl w:val="0"/>
      <w:autoSpaceDE w:val="0"/>
      <w:autoSpaceDN w:val="0"/>
      <w:spacing w:before="119" w:after="0" w:line="240" w:lineRule="auto"/>
    </w:pPr>
    <w:rPr>
      <w:rFonts w:ascii="Arial" w:eastAsia="Arial" w:hAnsi="Arial" w:cs="Arial"/>
      <w:lang w:val="pt-PT"/>
    </w:rPr>
  </w:style>
  <w:style w:type="table" w:customStyle="1" w:styleId="TableNormal">
    <w:name w:val="Table Normal"/>
    <w:uiPriority w:val="2"/>
    <w:semiHidden/>
    <w:qFormat/>
    <w:rsid w:val="008A597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sid w:val="008A597D"/>
    <w:pPr>
      <w:widowControl w:val="0"/>
      <w:autoSpaceDE w:val="0"/>
      <w:autoSpaceDN w:val="0"/>
      <w:spacing w:after="0" w:line="240" w:lineRule="auto"/>
    </w:pPr>
    <w:rPr>
      <w:rFonts w:eastAsia="Calibri"/>
      <w:sz w:val="20"/>
      <w:szCs w:val="20"/>
      <w:lang w:val="ca-E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A597D"/>
    <w:rPr>
      <w:rFonts w:cs="Calibri"/>
      <w:lang w:val="ca-ES" w:eastAsia="en-US"/>
    </w:rPr>
  </w:style>
  <w:style w:type="table" w:styleId="Tabelacomgrade">
    <w:name w:val="Table Grid"/>
    <w:basedOn w:val="Tabelanormal"/>
    <w:uiPriority w:val="39"/>
    <w:rsid w:val="008A597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A597D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character" w:styleId="Forte">
    <w:name w:val="Strong"/>
    <w:basedOn w:val="Fontepargpadro"/>
    <w:uiPriority w:val="22"/>
    <w:qFormat/>
    <w:rsid w:val="008A597D"/>
    <w:rPr>
      <w:b/>
      <w:bCs/>
    </w:rPr>
  </w:style>
  <w:style w:type="paragraph" w:styleId="Ttulo">
    <w:name w:val="Title"/>
    <w:basedOn w:val="Normal"/>
    <w:link w:val="TtuloChar"/>
    <w:uiPriority w:val="10"/>
    <w:qFormat/>
    <w:rsid w:val="00F23207"/>
    <w:pPr>
      <w:widowControl w:val="0"/>
      <w:autoSpaceDE w:val="0"/>
      <w:autoSpaceDN w:val="0"/>
      <w:spacing w:before="213" w:after="0" w:line="240" w:lineRule="auto"/>
      <w:ind w:left="3287" w:right="2668"/>
      <w:jc w:val="center"/>
    </w:pPr>
    <w:rPr>
      <w:rFonts w:eastAsia="Calibri"/>
      <w:b/>
      <w:bCs/>
      <w:sz w:val="32"/>
      <w:szCs w:val="32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F23207"/>
    <w:rPr>
      <w:rFonts w:cs="Calibri"/>
      <w:b/>
      <w:bCs/>
      <w:sz w:val="32"/>
      <w:szCs w:val="3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4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imayre.costa\Downloads\VALE%20ESTE%20-%20PAPEL%20TIMBRADO%20-%20COSAM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VALE ESTE - PAPEL TIMBRADO - COSAMA</Template>
  <TotalTime>8</TotalTime>
  <Pages>8</Pages>
  <Words>748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FRANCIMAYRE COSTA DA SILVA</dc:creator>
  <cp:keywords/>
  <dc:description/>
  <cp:lastModifiedBy>ELIZANDRA LIMA BARRETO</cp:lastModifiedBy>
  <cp:revision>4</cp:revision>
  <cp:lastPrinted>2026-07-06T20:39:00Z</cp:lastPrinted>
  <dcterms:created xsi:type="dcterms:W3CDTF">2026-09-30T17:35:00Z</dcterms:created>
  <dcterms:modified xsi:type="dcterms:W3CDTF">2026-10-05T18:59:00Z</dcterms:modified>
</cp:coreProperties>
</file>