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A3CE2E" w14:textId="50F5DCB6" w:rsidR="00BB1121" w:rsidRDefault="00BB1121" w:rsidP="00BE579B"/>
    <w:tbl>
      <w:tblPr>
        <w:tblW w:w="8580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37"/>
        <w:gridCol w:w="5196"/>
        <w:gridCol w:w="1901"/>
        <w:gridCol w:w="146"/>
      </w:tblGrid>
      <w:tr w:rsidR="00CC6F8C" w:rsidRPr="00CC6F8C" w14:paraId="2630E2D7" w14:textId="77777777" w:rsidTr="00CC6F8C">
        <w:trPr>
          <w:gridAfter w:val="1"/>
          <w:wAfter w:w="36" w:type="dxa"/>
          <w:trHeight w:val="480"/>
        </w:trPr>
        <w:tc>
          <w:tcPr>
            <w:tcW w:w="8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D873"/>
            <w:vAlign w:val="center"/>
            <w:hideMark/>
          </w:tcPr>
          <w:p w14:paraId="3DB6BB01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CC6F8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  QUADRO DE PESSOAL - REFERENTE AO MÊS DE SETEMBRO -ANO 2026</w:t>
            </w:r>
          </w:p>
        </w:tc>
      </w:tr>
      <w:tr w:rsidR="00CC6F8C" w:rsidRPr="00CC6F8C" w14:paraId="47AED629" w14:textId="77777777" w:rsidTr="00CC6F8C">
        <w:trPr>
          <w:trHeight w:val="288"/>
        </w:trPr>
        <w:tc>
          <w:tcPr>
            <w:tcW w:w="8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B24E7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380BE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CC6F8C" w:rsidRPr="00CC6F8C" w14:paraId="7DD8F77B" w14:textId="77777777" w:rsidTr="00CC6F8C">
        <w:trPr>
          <w:trHeight w:val="384"/>
        </w:trPr>
        <w:tc>
          <w:tcPr>
            <w:tcW w:w="1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AB445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  <w:r w:rsidRPr="00CC6F8C"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  <w:t>6104</w:t>
            </w:r>
          </w:p>
        </w:tc>
        <w:tc>
          <w:tcPr>
            <w:tcW w:w="5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27895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  <w:r w:rsidRPr="00CC6F8C"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  <w:t>AIME BIANCA GALENO BEZERRA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8CAD8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C6F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ESTAGIARIO</w:t>
            </w:r>
          </w:p>
        </w:tc>
        <w:tc>
          <w:tcPr>
            <w:tcW w:w="36" w:type="dxa"/>
            <w:vAlign w:val="center"/>
            <w:hideMark/>
          </w:tcPr>
          <w:p w14:paraId="22AA645D" w14:textId="77777777" w:rsidR="00CC6F8C" w:rsidRPr="00CC6F8C" w:rsidRDefault="00CC6F8C" w:rsidP="00CC6F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6F8C" w:rsidRPr="00CC6F8C" w14:paraId="23D72AF5" w14:textId="77777777" w:rsidTr="00CC6F8C">
        <w:trPr>
          <w:trHeight w:val="288"/>
        </w:trPr>
        <w:tc>
          <w:tcPr>
            <w:tcW w:w="1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B36A1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</w:p>
        </w:tc>
        <w:tc>
          <w:tcPr>
            <w:tcW w:w="5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B6539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73863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B1164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CC6F8C" w:rsidRPr="00CC6F8C" w14:paraId="3D55EDDF" w14:textId="77777777" w:rsidTr="00CC6F8C">
        <w:trPr>
          <w:trHeight w:val="288"/>
        </w:trPr>
        <w:tc>
          <w:tcPr>
            <w:tcW w:w="1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7B5C6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  <w:r w:rsidRPr="00CC6F8C"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  <w:t>6047</w:t>
            </w:r>
          </w:p>
        </w:tc>
        <w:tc>
          <w:tcPr>
            <w:tcW w:w="5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52C52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  <w:r w:rsidRPr="00CC6F8C"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  <w:t>ELOA LOHANY DA COSTA MESQUITA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212E4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C6F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ESTAGIARIO</w:t>
            </w:r>
          </w:p>
        </w:tc>
        <w:tc>
          <w:tcPr>
            <w:tcW w:w="36" w:type="dxa"/>
            <w:vAlign w:val="center"/>
            <w:hideMark/>
          </w:tcPr>
          <w:p w14:paraId="2E3B8B26" w14:textId="77777777" w:rsidR="00CC6F8C" w:rsidRPr="00CC6F8C" w:rsidRDefault="00CC6F8C" w:rsidP="00CC6F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6F8C" w:rsidRPr="00CC6F8C" w14:paraId="5D969FAF" w14:textId="77777777" w:rsidTr="00CC6F8C">
        <w:trPr>
          <w:trHeight w:val="288"/>
        </w:trPr>
        <w:tc>
          <w:tcPr>
            <w:tcW w:w="1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35F47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</w:p>
        </w:tc>
        <w:tc>
          <w:tcPr>
            <w:tcW w:w="5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AE369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30AF6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854B5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CC6F8C" w:rsidRPr="00CC6F8C" w14:paraId="12C947AD" w14:textId="77777777" w:rsidTr="00CC6F8C">
        <w:trPr>
          <w:trHeight w:val="288"/>
        </w:trPr>
        <w:tc>
          <w:tcPr>
            <w:tcW w:w="1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8E732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</w:p>
        </w:tc>
        <w:tc>
          <w:tcPr>
            <w:tcW w:w="5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A5537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3CFC3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628D5" w14:textId="77777777" w:rsidR="00CC6F8C" w:rsidRPr="00CC6F8C" w:rsidRDefault="00CC6F8C" w:rsidP="00CC6F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6F8C" w:rsidRPr="00CC6F8C" w14:paraId="5CEE3AC5" w14:textId="77777777" w:rsidTr="00CC6F8C">
        <w:trPr>
          <w:trHeight w:val="288"/>
        </w:trPr>
        <w:tc>
          <w:tcPr>
            <w:tcW w:w="13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F7896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  <w:r w:rsidRPr="00CC6F8C"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  <w:t>6100</w:t>
            </w:r>
          </w:p>
        </w:tc>
        <w:tc>
          <w:tcPr>
            <w:tcW w:w="5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1E9F0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  <w:r w:rsidRPr="00CC6F8C"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  <w:t>SARAH REBECA DUARTE MORAES</w:t>
            </w:r>
          </w:p>
        </w:tc>
        <w:tc>
          <w:tcPr>
            <w:tcW w:w="1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84EB0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  <w:r w:rsidRPr="00CC6F8C"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  <w:t>ESTAGIARIO</w:t>
            </w:r>
          </w:p>
        </w:tc>
        <w:tc>
          <w:tcPr>
            <w:tcW w:w="36" w:type="dxa"/>
            <w:vAlign w:val="center"/>
            <w:hideMark/>
          </w:tcPr>
          <w:p w14:paraId="0D3FA01D" w14:textId="77777777" w:rsidR="00CC6F8C" w:rsidRPr="00CC6F8C" w:rsidRDefault="00CC6F8C" w:rsidP="00CC6F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CC6F8C" w:rsidRPr="00CC6F8C" w14:paraId="31E8645A" w14:textId="77777777" w:rsidTr="00CC6F8C">
        <w:trPr>
          <w:trHeight w:val="288"/>
        </w:trPr>
        <w:tc>
          <w:tcPr>
            <w:tcW w:w="1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18749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</w:p>
        </w:tc>
        <w:tc>
          <w:tcPr>
            <w:tcW w:w="5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FCEB0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9279B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12DD7" w14:textId="77777777" w:rsidR="00CC6F8C" w:rsidRPr="00CC6F8C" w:rsidRDefault="00CC6F8C" w:rsidP="00CC6F8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CC6F8C" w:rsidRPr="00CC6F8C" w14:paraId="7F65AF46" w14:textId="77777777" w:rsidTr="00CC6F8C">
        <w:trPr>
          <w:trHeight w:val="288"/>
        </w:trPr>
        <w:tc>
          <w:tcPr>
            <w:tcW w:w="13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EA2F8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</w:p>
        </w:tc>
        <w:tc>
          <w:tcPr>
            <w:tcW w:w="5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EC881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  <w:lang w:eastAsia="pt-BR"/>
              </w:rPr>
            </w:pPr>
          </w:p>
        </w:tc>
        <w:tc>
          <w:tcPr>
            <w:tcW w:w="1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ED07C" w14:textId="77777777" w:rsidR="00CC6F8C" w:rsidRPr="00CC6F8C" w:rsidRDefault="00CC6F8C" w:rsidP="00CC6F8C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0F3CC" w14:textId="77777777" w:rsidR="00CC6F8C" w:rsidRPr="00CC6F8C" w:rsidRDefault="00CC6F8C" w:rsidP="00CC6F8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14:paraId="7F672254" w14:textId="77777777" w:rsidR="00BE579B" w:rsidRPr="00BE579B" w:rsidRDefault="00BE579B" w:rsidP="00BE579B"/>
    <w:sectPr w:rsidR="00BE579B" w:rsidRPr="00BE579B" w:rsidSect="008A597D">
      <w:headerReference w:type="default" r:id="rId7"/>
      <w:footerReference w:type="default" r:id="rId8"/>
      <w:pgSz w:w="11906" w:h="16838"/>
      <w:pgMar w:top="1560" w:right="1701" w:bottom="212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6C7E5B" w14:textId="77777777" w:rsidR="0000412A" w:rsidRDefault="0000412A" w:rsidP="00F94EB2">
      <w:pPr>
        <w:spacing w:after="0" w:line="240" w:lineRule="auto"/>
      </w:pPr>
      <w:r>
        <w:separator/>
      </w:r>
    </w:p>
  </w:endnote>
  <w:endnote w:type="continuationSeparator" w:id="0">
    <w:p w14:paraId="4AC153D6" w14:textId="77777777" w:rsidR="0000412A" w:rsidRDefault="0000412A" w:rsidP="00F94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441628" w14:textId="6E5813F3" w:rsidR="00F94EB2" w:rsidRPr="00F94EB2" w:rsidRDefault="0079625F" w:rsidP="00F94EB2">
    <w:pPr>
      <w:pStyle w:val="Rodap"/>
      <w:rPr>
        <w:rFonts w:ascii="Montserrat" w:hAnsi="Montserrat"/>
        <w:sz w:val="18"/>
        <w:szCs w:val="18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1DA8D171" wp14:editId="362BD308">
          <wp:simplePos x="0" y="0"/>
          <wp:positionH relativeFrom="column">
            <wp:posOffset>3561715</wp:posOffset>
          </wp:positionH>
          <wp:positionV relativeFrom="paragraph">
            <wp:posOffset>-587375</wp:posOffset>
          </wp:positionV>
          <wp:extent cx="2506980" cy="455930"/>
          <wp:effectExtent l="0" t="0" r="0" b="0"/>
          <wp:wrapNone/>
          <wp:docPr id="379813434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6980" cy="455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40E6"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70779B23" wp14:editId="154FAE9B">
              <wp:simplePos x="0" y="0"/>
              <wp:positionH relativeFrom="margin">
                <wp:posOffset>-670560</wp:posOffset>
              </wp:positionH>
              <wp:positionV relativeFrom="paragraph">
                <wp:posOffset>-682625</wp:posOffset>
              </wp:positionV>
              <wp:extent cx="1990725" cy="876300"/>
              <wp:effectExtent l="0" t="0" r="0" b="0"/>
              <wp:wrapSquare wrapText="bothSides"/>
              <wp:docPr id="1236740038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0725" cy="876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6BCBAF" w14:textId="1EC9AAF5" w:rsidR="00263732" w:rsidRPr="00263732" w:rsidRDefault="00240136" w:rsidP="00FE5C5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 xml:space="preserve">e-mail </w:t>
                          </w:r>
                          <w:r w:rsidR="00E51A9E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gerha</w:t>
                          </w:r>
                          <w:r w:rsidR="00263732" w:rsidRPr="0026373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@</w:t>
                          </w:r>
                          <w:r w:rsidR="00CA3E55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cosama</w:t>
                          </w:r>
                          <w:r w:rsidR="00263732" w:rsidRPr="0026373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.am.gov.br</w:t>
                          </w:r>
                        </w:p>
                        <w:p w14:paraId="7D71EBBC" w14:textId="00B9B21B" w:rsidR="00CA3E55" w:rsidRDefault="00CA3E55" w:rsidP="00FE5C5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Fone</w:t>
                          </w:r>
                          <w:r w:rsidR="00AE1969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:</w:t>
                          </w:r>
                          <w:r w:rsidR="008A429F" w:rsidRPr="008A429F">
                            <w:t xml:space="preserve"> </w:t>
                          </w:r>
                          <w:r w:rsidR="008A429F" w:rsidRPr="008A429F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(92)</w:t>
                          </w:r>
                          <w:r w:rsidR="008A429F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 xml:space="preserve"> </w:t>
                          </w:r>
                          <w:r w:rsidR="008A429F" w:rsidRPr="008A429F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98488-3144</w:t>
                          </w:r>
                        </w:p>
                        <w:p w14:paraId="166D928C" w14:textId="0BC3A8B9" w:rsidR="00CA3E55" w:rsidRPr="001345B7" w:rsidRDefault="00CA3E55" w:rsidP="00FE5C5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1F3864"/>
                              <w:sz w:val="14"/>
                              <w:szCs w:val="18"/>
                            </w:rPr>
                          </w:pPr>
                          <w:r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Rua </w:t>
                          </w:r>
                          <w:r w:rsidR="0078503F"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>General</w:t>
                          </w:r>
                          <w:r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 Miranda Reis, </w:t>
                          </w:r>
                          <w:proofErr w:type="gramStart"/>
                          <w:r w:rsidR="003F1CC9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05 </w:t>
                          </w:r>
                          <w:r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r w:rsidR="0078503F"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>–</w:t>
                          </w:r>
                          <w:proofErr w:type="gramEnd"/>
                          <w:r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 Adrianópolis</w:t>
                          </w:r>
                          <w:r w:rsidR="0078503F"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 / </w:t>
                          </w:r>
                          <w:proofErr w:type="spellStart"/>
                          <w:r w:rsidR="0078503F"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>Conj.Celetramazon</w:t>
                          </w:r>
                          <w:proofErr w:type="spellEnd"/>
                        </w:p>
                        <w:p w14:paraId="049BB318" w14:textId="77777777" w:rsidR="00263732" w:rsidRPr="00263732" w:rsidRDefault="00263732" w:rsidP="00FE5C5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 w:rsidRPr="0026373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Manaus - AM</w:t>
                          </w:r>
                        </w:p>
                        <w:p w14:paraId="643255F7" w14:textId="77777777" w:rsidR="00263732" w:rsidRPr="00263732" w:rsidRDefault="00F85539" w:rsidP="00FE5C5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CEP: 69057-32</w:t>
                          </w:r>
                          <w:r w:rsidR="00263732" w:rsidRPr="0026373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779B23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-52.8pt;margin-top:-53.75pt;width:156.75pt;height:69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" filled="f" stroked="f">
              <v:textbox>
                <w:txbxContent>
                  <w:p w14:paraId="776BCBAF" w14:textId="1EC9AAF5" w:rsidR="00263732" w:rsidRPr="00263732" w:rsidRDefault="00240136" w:rsidP="00FE5C5A">
                    <w:pPr>
                      <w:spacing w:after="0" w:line="240" w:lineRule="auto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 xml:space="preserve">e-mail </w:t>
                    </w:r>
                    <w:r w:rsidR="00E51A9E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gerha</w:t>
                    </w:r>
                    <w:r w:rsidR="00263732" w:rsidRPr="0026373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@</w:t>
                    </w:r>
                    <w:r w:rsidR="00CA3E55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cosama</w:t>
                    </w:r>
                    <w:r w:rsidR="00263732" w:rsidRPr="0026373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.am.gov.br</w:t>
                    </w:r>
                  </w:p>
                  <w:p w14:paraId="7D71EBBC" w14:textId="00B9B21B" w:rsidR="00CA3E55" w:rsidRDefault="00CA3E55" w:rsidP="00FE5C5A">
                    <w:pPr>
                      <w:spacing w:after="0" w:line="240" w:lineRule="auto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Fone</w:t>
                    </w:r>
                    <w:r w:rsidR="00AE1969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:</w:t>
                    </w:r>
                    <w:r w:rsidR="008A429F" w:rsidRPr="008A429F">
                      <w:t xml:space="preserve"> </w:t>
                    </w:r>
                    <w:r w:rsidR="008A429F" w:rsidRPr="008A429F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(92)</w:t>
                    </w:r>
                    <w:r w:rsidR="008A429F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 xml:space="preserve"> </w:t>
                    </w:r>
                    <w:r w:rsidR="008A429F" w:rsidRPr="008A429F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98488-3144</w:t>
                    </w:r>
                  </w:p>
                  <w:p w14:paraId="166D928C" w14:textId="0BC3A8B9" w:rsidR="00CA3E55" w:rsidRPr="001345B7" w:rsidRDefault="00CA3E55" w:rsidP="00FE5C5A">
                    <w:pPr>
                      <w:spacing w:after="0" w:line="240" w:lineRule="auto"/>
                      <w:rPr>
                        <w:rFonts w:ascii="Arial" w:hAnsi="Arial" w:cs="Arial"/>
                        <w:color w:val="1F3864"/>
                        <w:sz w:val="14"/>
                        <w:szCs w:val="18"/>
                      </w:rPr>
                    </w:pPr>
                    <w:r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Rua </w:t>
                    </w:r>
                    <w:r w:rsidR="0078503F"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>General</w:t>
                    </w:r>
                    <w:r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 Miranda Reis, </w:t>
                    </w:r>
                    <w:proofErr w:type="gramStart"/>
                    <w:r w:rsidR="003F1CC9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05 </w:t>
                    </w:r>
                    <w:r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 </w:t>
                    </w:r>
                    <w:r w:rsidR="0078503F"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>–</w:t>
                    </w:r>
                    <w:proofErr w:type="gramEnd"/>
                    <w:r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 Adrianópolis</w:t>
                    </w:r>
                    <w:r w:rsidR="0078503F"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 / </w:t>
                    </w:r>
                    <w:proofErr w:type="spellStart"/>
                    <w:r w:rsidR="0078503F"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>Conj.Celetramazon</w:t>
                    </w:r>
                    <w:proofErr w:type="spellEnd"/>
                  </w:p>
                  <w:p w14:paraId="049BB318" w14:textId="77777777" w:rsidR="00263732" w:rsidRPr="00263732" w:rsidRDefault="00263732" w:rsidP="00FE5C5A">
                    <w:pPr>
                      <w:spacing w:after="0" w:line="240" w:lineRule="auto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 w:rsidRPr="0026373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Manaus - AM</w:t>
                    </w:r>
                  </w:p>
                  <w:p w14:paraId="643255F7" w14:textId="77777777" w:rsidR="00263732" w:rsidRPr="00263732" w:rsidRDefault="00F85539" w:rsidP="00FE5C5A">
                    <w:pPr>
                      <w:spacing w:after="0" w:line="240" w:lineRule="auto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CEP: 69057-32</w:t>
                    </w:r>
                    <w:r w:rsidR="00263732" w:rsidRPr="0026373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0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F94EB2" w:rsidRPr="001345B7">
      <w:rPr>
        <w:rFonts w:ascii="Montserrat" w:hAnsi="Montserrat"/>
        <w:caps/>
        <w:color w:val="4472C4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473F5D" w14:textId="77777777" w:rsidR="0000412A" w:rsidRDefault="0000412A" w:rsidP="00F94EB2">
      <w:pPr>
        <w:spacing w:after="0" w:line="240" w:lineRule="auto"/>
      </w:pPr>
      <w:r>
        <w:separator/>
      </w:r>
    </w:p>
  </w:footnote>
  <w:footnote w:type="continuationSeparator" w:id="0">
    <w:p w14:paraId="3979EFB0" w14:textId="77777777" w:rsidR="0000412A" w:rsidRDefault="0000412A" w:rsidP="00F94E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4BFF53" w14:textId="4545877F" w:rsidR="00164972" w:rsidRDefault="00462783">
    <w:pPr>
      <w:pStyle w:val="Cabealho"/>
    </w:pPr>
    <w:r>
      <w:rPr>
        <w:noProof/>
      </w:rPr>
      <w:drawing>
        <wp:anchor distT="0" distB="0" distL="114300" distR="114300" simplePos="0" relativeHeight="251659776" behindDoc="0" locked="0" layoutInCell="1" hidden="0" allowOverlap="1" wp14:anchorId="176BFD50" wp14:editId="588FC1C1">
          <wp:simplePos x="0" y="0"/>
          <wp:positionH relativeFrom="column">
            <wp:posOffset>1504315</wp:posOffset>
          </wp:positionH>
          <wp:positionV relativeFrom="paragraph">
            <wp:posOffset>-95836</wp:posOffset>
          </wp:positionV>
          <wp:extent cx="2242008" cy="583660"/>
          <wp:effectExtent l="0" t="0" r="6350" b="6985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2008" cy="58366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E85954"/>
    <w:multiLevelType w:val="hybridMultilevel"/>
    <w:tmpl w:val="E8B40096"/>
    <w:lvl w:ilvl="0" w:tplc="67DE0FC8">
      <w:start w:val="1"/>
      <w:numFmt w:val="upperRoman"/>
      <w:lvlText w:val="%1."/>
      <w:lvlJc w:val="left"/>
      <w:rPr>
        <w:rFonts w:eastAsia="Calibri"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0D23E5"/>
    <w:multiLevelType w:val="hybridMultilevel"/>
    <w:tmpl w:val="8B7C88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E74AA"/>
    <w:multiLevelType w:val="hybridMultilevel"/>
    <w:tmpl w:val="2912062E"/>
    <w:lvl w:ilvl="0" w:tplc="0416000F">
      <w:start w:val="1"/>
      <w:numFmt w:val="decimal"/>
      <w:lvlText w:val="%1."/>
      <w:lvlJc w:val="left"/>
      <w:pPr>
        <w:ind w:left="2202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0C4B0A"/>
    <w:multiLevelType w:val="hybridMultilevel"/>
    <w:tmpl w:val="139A59E2"/>
    <w:lvl w:ilvl="0" w:tplc="0416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6797870">
    <w:abstractNumId w:val="1"/>
  </w:num>
  <w:num w:numId="2" w16cid:durableId="974678775">
    <w:abstractNumId w:val="0"/>
  </w:num>
  <w:num w:numId="3" w16cid:durableId="227691946">
    <w:abstractNumId w:val="2"/>
  </w:num>
  <w:num w:numId="4" w16cid:durableId="19744785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972"/>
    <w:rsid w:val="0000412A"/>
    <w:rsid w:val="000042CB"/>
    <w:rsid w:val="000927D4"/>
    <w:rsid w:val="000A332B"/>
    <w:rsid w:val="000B3187"/>
    <w:rsid w:val="00122561"/>
    <w:rsid w:val="001345B7"/>
    <w:rsid w:val="001507D8"/>
    <w:rsid w:val="00156511"/>
    <w:rsid w:val="00160C4B"/>
    <w:rsid w:val="00164972"/>
    <w:rsid w:val="001D25EE"/>
    <w:rsid w:val="001F7E99"/>
    <w:rsid w:val="00240136"/>
    <w:rsid w:val="00263732"/>
    <w:rsid w:val="002C1014"/>
    <w:rsid w:val="002E6585"/>
    <w:rsid w:val="002F073F"/>
    <w:rsid w:val="0033770A"/>
    <w:rsid w:val="003D4D3D"/>
    <w:rsid w:val="003F1CC9"/>
    <w:rsid w:val="004040E6"/>
    <w:rsid w:val="004417BF"/>
    <w:rsid w:val="00452D1C"/>
    <w:rsid w:val="00462783"/>
    <w:rsid w:val="004701B1"/>
    <w:rsid w:val="00492B89"/>
    <w:rsid w:val="004C2B15"/>
    <w:rsid w:val="004C5FB4"/>
    <w:rsid w:val="004E2292"/>
    <w:rsid w:val="004F2008"/>
    <w:rsid w:val="004F6620"/>
    <w:rsid w:val="005562AA"/>
    <w:rsid w:val="005605F7"/>
    <w:rsid w:val="0056397D"/>
    <w:rsid w:val="005A19EB"/>
    <w:rsid w:val="006A79E9"/>
    <w:rsid w:val="006E11D1"/>
    <w:rsid w:val="00756BEC"/>
    <w:rsid w:val="0078503F"/>
    <w:rsid w:val="0079625F"/>
    <w:rsid w:val="007975DC"/>
    <w:rsid w:val="00805F86"/>
    <w:rsid w:val="00873EDD"/>
    <w:rsid w:val="008A429F"/>
    <w:rsid w:val="008A597D"/>
    <w:rsid w:val="008D56D2"/>
    <w:rsid w:val="00917A2F"/>
    <w:rsid w:val="009253F6"/>
    <w:rsid w:val="00930177"/>
    <w:rsid w:val="00997994"/>
    <w:rsid w:val="009B1D89"/>
    <w:rsid w:val="009C1263"/>
    <w:rsid w:val="00A35105"/>
    <w:rsid w:val="00A72538"/>
    <w:rsid w:val="00AE1969"/>
    <w:rsid w:val="00B60ADE"/>
    <w:rsid w:val="00BA328C"/>
    <w:rsid w:val="00BB1121"/>
    <w:rsid w:val="00BE579B"/>
    <w:rsid w:val="00C52677"/>
    <w:rsid w:val="00CA3E55"/>
    <w:rsid w:val="00CC6F8C"/>
    <w:rsid w:val="00D3193B"/>
    <w:rsid w:val="00D61DC1"/>
    <w:rsid w:val="00E14E81"/>
    <w:rsid w:val="00E305D0"/>
    <w:rsid w:val="00E51A9E"/>
    <w:rsid w:val="00EB6574"/>
    <w:rsid w:val="00F21D05"/>
    <w:rsid w:val="00F23207"/>
    <w:rsid w:val="00F85539"/>
    <w:rsid w:val="00F94EB2"/>
    <w:rsid w:val="00FE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E6D8EC"/>
  <w15:chartTrackingRefBased/>
  <w15:docId w15:val="{FA364105-11AE-4931-8B0E-5E5029052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B89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Ttulo1">
    <w:name w:val="heading 1"/>
    <w:basedOn w:val="Normal"/>
    <w:link w:val="Ttulo1Char"/>
    <w:uiPriority w:val="9"/>
    <w:qFormat/>
    <w:rsid w:val="00156511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94E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94EB2"/>
  </w:style>
  <w:style w:type="paragraph" w:styleId="Rodap">
    <w:name w:val="footer"/>
    <w:basedOn w:val="Normal"/>
    <w:link w:val="RodapChar"/>
    <w:uiPriority w:val="99"/>
    <w:unhideWhenUsed/>
    <w:rsid w:val="00F94E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4EB2"/>
  </w:style>
  <w:style w:type="paragraph" w:styleId="PargrafodaLista">
    <w:name w:val="List Paragraph"/>
    <w:basedOn w:val="Normal"/>
    <w:uiPriority w:val="99"/>
    <w:qFormat/>
    <w:rsid w:val="0026373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92B8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link w:val="Ttulo1"/>
    <w:uiPriority w:val="9"/>
    <w:rsid w:val="00156511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TableParagraph">
    <w:name w:val="Table Paragraph"/>
    <w:basedOn w:val="Normal"/>
    <w:uiPriority w:val="1"/>
    <w:qFormat/>
    <w:rsid w:val="008A597D"/>
    <w:pPr>
      <w:widowControl w:val="0"/>
      <w:autoSpaceDE w:val="0"/>
      <w:autoSpaceDN w:val="0"/>
      <w:spacing w:before="119" w:after="0" w:line="240" w:lineRule="auto"/>
    </w:pPr>
    <w:rPr>
      <w:rFonts w:ascii="Arial" w:eastAsia="Arial" w:hAnsi="Arial" w:cs="Arial"/>
      <w:lang w:val="pt-PT"/>
    </w:rPr>
  </w:style>
  <w:style w:type="table" w:customStyle="1" w:styleId="TableNormal">
    <w:name w:val="Table Normal"/>
    <w:uiPriority w:val="2"/>
    <w:semiHidden/>
    <w:qFormat/>
    <w:rsid w:val="008A597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omentrio">
    <w:name w:val="annotation text"/>
    <w:basedOn w:val="Normal"/>
    <w:link w:val="TextodecomentrioChar"/>
    <w:uiPriority w:val="99"/>
    <w:unhideWhenUsed/>
    <w:rsid w:val="008A597D"/>
    <w:pPr>
      <w:widowControl w:val="0"/>
      <w:autoSpaceDE w:val="0"/>
      <w:autoSpaceDN w:val="0"/>
      <w:spacing w:after="0" w:line="240" w:lineRule="auto"/>
    </w:pPr>
    <w:rPr>
      <w:rFonts w:eastAsia="Calibri"/>
      <w:sz w:val="20"/>
      <w:szCs w:val="20"/>
      <w:lang w:val="ca-ES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A597D"/>
    <w:rPr>
      <w:rFonts w:cs="Calibri"/>
      <w:lang w:val="ca-ES" w:eastAsia="en-US"/>
    </w:rPr>
  </w:style>
  <w:style w:type="table" w:styleId="Tabelacomgrade">
    <w:name w:val="Table Grid"/>
    <w:basedOn w:val="Tabelanormal"/>
    <w:uiPriority w:val="39"/>
    <w:rsid w:val="008A597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A597D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</w:rPr>
  </w:style>
  <w:style w:type="character" w:styleId="Forte">
    <w:name w:val="Strong"/>
    <w:basedOn w:val="Fontepargpadro"/>
    <w:uiPriority w:val="22"/>
    <w:qFormat/>
    <w:rsid w:val="008A597D"/>
    <w:rPr>
      <w:b/>
      <w:bCs/>
    </w:rPr>
  </w:style>
  <w:style w:type="paragraph" w:styleId="Ttulo">
    <w:name w:val="Title"/>
    <w:basedOn w:val="Normal"/>
    <w:link w:val="TtuloChar"/>
    <w:uiPriority w:val="10"/>
    <w:qFormat/>
    <w:rsid w:val="00F23207"/>
    <w:pPr>
      <w:widowControl w:val="0"/>
      <w:autoSpaceDE w:val="0"/>
      <w:autoSpaceDN w:val="0"/>
      <w:spacing w:before="213" w:after="0" w:line="240" w:lineRule="auto"/>
      <w:ind w:left="3287" w:right="2668"/>
      <w:jc w:val="center"/>
    </w:pPr>
    <w:rPr>
      <w:rFonts w:eastAsia="Calibri"/>
      <w:b/>
      <w:bCs/>
      <w:sz w:val="32"/>
      <w:szCs w:val="32"/>
      <w:lang w:val="pt-PT"/>
    </w:rPr>
  </w:style>
  <w:style w:type="character" w:customStyle="1" w:styleId="TtuloChar">
    <w:name w:val="Título Char"/>
    <w:basedOn w:val="Fontepargpadro"/>
    <w:link w:val="Ttulo"/>
    <w:uiPriority w:val="10"/>
    <w:rsid w:val="00F23207"/>
    <w:rPr>
      <w:rFonts w:cs="Calibri"/>
      <w:b/>
      <w:bCs/>
      <w:sz w:val="32"/>
      <w:szCs w:val="3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00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cimayre.costa\Downloads\VALE%20ESTE%20-%20PAPEL%20TIMBRADO%20-%20COSAMA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VALE ESTE - PAPEL TIMBRADO - COSAMA</Template>
  <TotalTime>4</TotalTime>
  <Pages>1</Pages>
  <Words>36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FRANCIMAYRE COSTA DA SILVA</dc:creator>
  <cp:keywords/>
  <dc:description/>
  <cp:lastModifiedBy>ELIZANDRA LIMA BARRETO</cp:lastModifiedBy>
  <cp:revision>3</cp:revision>
  <cp:lastPrinted>2026-07-15T19:49:00Z</cp:lastPrinted>
  <dcterms:created xsi:type="dcterms:W3CDTF">2026-09-30T17:33:00Z</dcterms:created>
  <dcterms:modified xsi:type="dcterms:W3CDTF">2026-10-02T13:10:00Z</dcterms:modified>
</cp:coreProperties>
</file>