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3CE2E" w14:textId="50F5DCB6" w:rsidR="00BB1121" w:rsidRDefault="00BB1121" w:rsidP="00BE579B"/>
    <w:tbl>
      <w:tblPr>
        <w:tblW w:w="858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7"/>
        <w:gridCol w:w="5196"/>
        <w:gridCol w:w="1901"/>
        <w:gridCol w:w="146"/>
      </w:tblGrid>
      <w:tr w:rsidR="00CC6F8C" w:rsidRPr="00CC6F8C" w14:paraId="2630E2D7" w14:textId="77777777" w:rsidTr="00CC6F8C">
        <w:trPr>
          <w:gridAfter w:val="1"/>
          <w:wAfter w:w="36" w:type="dxa"/>
          <w:trHeight w:val="480"/>
        </w:trPr>
        <w:tc>
          <w:tcPr>
            <w:tcW w:w="8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D873"/>
            <w:vAlign w:val="center"/>
            <w:hideMark/>
          </w:tcPr>
          <w:p w14:paraId="3DB6BB01" w14:textId="0F17FD9B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C6F8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QUADRO DE PESSOAL - REFERENTE AO MÊS DE </w:t>
            </w:r>
            <w:r w:rsidR="00B36FC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AGOSTO</w:t>
            </w:r>
            <w:r w:rsidRPr="00CC6F8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-ANO 2026</w:t>
            </w:r>
          </w:p>
        </w:tc>
      </w:tr>
      <w:tr w:rsidR="00CC6F8C" w:rsidRPr="00CC6F8C" w14:paraId="47AED629" w14:textId="77777777" w:rsidTr="00CC6F8C">
        <w:trPr>
          <w:trHeight w:val="288"/>
        </w:trPr>
        <w:tc>
          <w:tcPr>
            <w:tcW w:w="8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24E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80BE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6F8C" w:rsidRPr="00CC6F8C" w14:paraId="7DD8F77B" w14:textId="77777777" w:rsidTr="00CC6F8C">
        <w:trPr>
          <w:trHeight w:val="384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B44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6104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789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AIME BIANCA GALENO BEZERRA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CAD8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22AA645D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23D72AF5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36A1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653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3863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1164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3D55EDDF" w14:textId="77777777" w:rsidTr="00CC6F8C">
        <w:trPr>
          <w:trHeight w:val="288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B5C6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6047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2C52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ELOA LOHANY DA COSTA MESQUITA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12E4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2E3B8B26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5D969FAF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5F4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E36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0AF6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54B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12C947AD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E732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553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CFC3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28D5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5CEE3AC5" w14:textId="77777777" w:rsidTr="00CC6F8C">
        <w:trPr>
          <w:trHeight w:val="288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7896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6100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E9F0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SARAH REBECA DUARTE MORAES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4EB0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0D3FA01D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31E8645A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874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CEB0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279B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2DD7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7F65AF46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A2F8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C881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D07C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F3CC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7F672254" w14:textId="77777777" w:rsidR="00BE579B" w:rsidRPr="00BE579B" w:rsidRDefault="00BE579B" w:rsidP="00BE579B"/>
    <w:sectPr w:rsidR="00BE579B" w:rsidRPr="00BE579B" w:rsidSect="008A597D">
      <w:headerReference w:type="default" r:id="rId7"/>
      <w:footerReference w:type="default" r:id="rId8"/>
      <w:pgSz w:w="11906" w:h="16838"/>
      <w:pgMar w:top="1560" w:right="1701" w:bottom="212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C7E5B" w14:textId="77777777" w:rsidR="0000412A" w:rsidRDefault="0000412A" w:rsidP="00F94EB2">
      <w:pPr>
        <w:spacing w:after="0" w:line="240" w:lineRule="auto"/>
      </w:pPr>
      <w:r>
        <w:separator/>
      </w:r>
    </w:p>
  </w:endnote>
  <w:endnote w:type="continuationSeparator" w:id="0">
    <w:p w14:paraId="4AC153D6" w14:textId="77777777" w:rsidR="0000412A" w:rsidRDefault="0000412A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41628" w14:textId="6E5813F3" w:rsidR="00F94EB2" w:rsidRPr="00F94EB2" w:rsidRDefault="0079625F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DA8D171" wp14:editId="362BD308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37981343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E6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154FAE9B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1990725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1EC9AAF5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E51A9E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gerha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Conj.Celetramazon</w:t>
                          </w:r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56.75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GZ9gEAAM0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" filled="f" stroked="f">
              <v:textbox>
                <w:txbxContent>
                  <w:p w14:paraId="776BCBAF" w14:textId="1EC9AAF5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E51A9E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gerha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73F5D" w14:textId="77777777" w:rsidR="0000412A" w:rsidRDefault="0000412A" w:rsidP="00F94EB2">
      <w:pPr>
        <w:spacing w:after="0" w:line="240" w:lineRule="auto"/>
      </w:pPr>
      <w:r>
        <w:separator/>
      </w:r>
    </w:p>
  </w:footnote>
  <w:footnote w:type="continuationSeparator" w:id="0">
    <w:p w14:paraId="3979EFB0" w14:textId="77777777" w:rsidR="0000412A" w:rsidRDefault="0000412A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7870">
    <w:abstractNumId w:val="1"/>
  </w:num>
  <w:num w:numId="2" w16cid:durableId="974678775">
    <w:abstractNumId w:val="0"/>
  </w:num>
  <w:num w:numId="3" w16cid:durableId="227691946">
    <w:abstractNumId w:val="2"/>
  </w:num>
  <w:num w:numId="4" w16cid:durableId="197447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0412A"/>
    <w:rsid w:val="000042CB"/>
    <w:rsid w:val="000927D4"/>
    <w:rsid w:val="000A332B"/>
    <w:rsid w:val="000B3187"/>
    <w:rsid w:val="00122561"/>
    <w:rsid w:val="001345B7"/>
    <w:rsid w:val="001507D8"/>
    <w:rsid w:val="00156511"/>
    <w:rsid w:val="00160C4B"/>
    <w:rsid w:val="00164972"/>
    <w:rsid w:val="001D25EE"/>
    <w:rsid w:val="001F7E99"/>
    <w:rsid w:val="00240136"/>
    <w:rsid w:val="00263732"/>
    <w:rsid w:val="002C1014"/>
    <w:rsid w:val="002E6585"/>
    <w:rsid w:val="002F073F"/>
    <w:rsid w:val="0033770A"/>
    <w:rsid w:val="003D4D3D"/>
    <w:rsid w:val="003F1CC9"/>
    <w:rsid w:val="004040E6"/>
    <w:rsid w:val="004417BF"/>
    <w:rsid w:val="00452D1C"/>
    <w:rsid w:val="00462783"/>
    <w:rsid w:val="004701B1"/>
    <w:rsid w:val="00492B89"/>
    <w:rsid w:val="004C2B15"/>
    <w:rsid w:val="004C5FB4"/>
    <w:rsid w:val="004E2292"/>
    <w:rsid w:val="004F2008"/>
    <w:rsid w:val="004F6620"/>
    <w:rsid w:val="005562AA"/>
    <w:rsid w:val="005605F7"/>
    <w:rsid w:val="0056397D"/>
    <w:rsid w:val="005A19EB"/>
    <w:rsid w:val="006A79E9"/>
    <w:rsid w:val="006E11D1"/>
    <w:rsid w:val="00756BEC"/>
    <w:rsid w:val="0078503F"/>
    <w:rsid w:val="0079625F"/>
    <w:rsid w:val="007975DC"/>
    <w:rsid w:val="00805F86"/>
    <w:rsid w:val="00873EDD"/>
    <w:rsid w:val="008A429F"/>
    <w:rsid w:val="008A597D"/>
    <w:rsid w:val="008D56D2"/>
    <w:rsid w:val="00917A2F"/>
    <w:rsid w:val="009253F6"/>
    <w:rsid w:val="00930177"/>
    <w:rsid w:val="00997994"/>
    <w:rsid w:val="009B1D89"/>
    <w:rsid w:val="009C1263"/>
    <w:rsid w:val="00A35105"/>
    <w:rsid w:val="00A72538"/>
    <w:rsid w:val="00AE1969"/>
    <w:rsid w:val="00B36FCA"/>
    <w:rsid w:val="00B60ADE"/>
    <w:rsid w:val="00BA328C"/>
    <w:rsid w:val="00BB1121"/>
    <w:rsid w:val="00BE579B"/>
    <w:rsid w:val="00C52677"/>
    <w:rsid w:val="00CA3E55"/>
    <w:rsid w:val="00CC6F8C"/>
    <w:rsid w:val="00D3193B"/>
    <w:rsid w:val="00D61DC1"/>
    <w:rsid w:val="00E14E81"/>
    <w:rsid w:val="00E305D0"/>
    <w:rsid w:val="00E51A9E"/>
    <w:rsid w:val="00EB6574"/>
    <w:rsid w:val="00F21D05"/>
    <w:rsid w:val="00F23207"/>
    <w:rsid w:val="00F85539"/>
    <w:rsid w:val="00F94EB2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paragraph" w:styleId="Ttulo">
    <w:name w:val="Title"/>
    <w:basedOn w:val="Normal"/>
    <w:link w:val="TtuloChar"/>
    <w:uiPriority w:val="10"/>
    <w:qFormat/>
    <w:rsid w:val="00F23207"/>
    <w:pPr>
      <w:widowControl w:val="0"/>
      <w:autoSpaceDE w:val="0"/>
      <w:autoSpaceDN w:val="0"/>
      <w:spacing w:before="213" w:after="0" w:line="240" w:lineRule="auto"/>
      <w:ind w:left="3287" w:right="2668"/>
      <w:jc w:val="center"/>
    </w:pPr>
    <w:rPr>
      <w:rFonts w:eastAsia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F23207"/>
    <w:rPr>
      <w:rFonts w:cs="Calibri"/>
      <w:b/>
      <w:bCs/>
      <w:sz w:val="32"/>
      <w:szCs w:val="3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0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4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ELIZANDRA LIMA BARRETO</cp:lastModifiedBy>
  <cp:revision>4</cp:revision>
  <cp:lastPrinted>2026-07-15T19:49:00Z</cp:lastPrinted>
  <dcterms:created xsi:type="dcterms:W3CDTF">2026-09-30T17:33:00Z</dcterms:created>
  <dcterms:modified xsi:type="dcterms:W3CDTF">2026-10-05T18:59:00Z</dcterms:modified>
</cp:coreProperties>
</file>